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DE6" w:rsidRPr="00936F68" w:rsidRDefault="00E64DE6" w:rsidP="008064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СОГЛАСОВАНО:</w:t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  <w:t>УТВЕРЖДАЮ:</w:t>
      </w:r>
    </w:p>
    <w:p w:rsidR="00E64DE6" w:rsidRPr="00936F68" w:rsidRDefault="00E64DE6" w:rsidP="00806421">
      <w:pPr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Глава администрации </w:t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  <w:t>Директор  МУК КЦ «Цигломень»</w:t>
      </w:r>
    </w:p>
    <w:p w:rsidR="00E64DE6" w:rsidRPr="00936F68" w:rsidRDefault="00E64DE6" w:rsidP="00806421">
      <w:pPr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Исакогорского и Цигломенского</w:t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  <w:t xml:space="preserve"> </w:t>
      </w:r>
      <w:r w:rsidRPr="00936F68">
        <w:rPr>
          <w:rFonts w:ascii="Times New Roman" w:hAnsi="Times New Roman"/>
          <w:sz w:val="24"/>
          <w:szCs w:val="24"/>
        </w:rPr>
        <w:tab/>
        <w:t xml:space="preserve">_______________  И.В. Бабушкина </w:t>
      </w:r>
    </w:p>
    <w:p w:rsidR="00E64DE6" w:rsidRPr="00936F68" w:rsidRDefault="00E64DE6" w:rsidP="008064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территориальных округов </w:t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  <w:t xml:space="preserve">«_____»  _______________ </w:t>
      </w:r>
      <w:smartTag w:uri="urn:schemas-microsoft-com:office:smarttags" w:element="metricconverter">
        <w:smartTagPr>
          <w:attr w:name="ProductID" w:val="2016 г"/>
        </w:smartTagPr>
        <w:r w:rsidRPr="00936F68">
          <w:rPr>
            <w:rFonts w:ascii="Times New Roman" w:hAnsi="Times New Roman"/>
            <w:sz w:val="24"/>
            <w:szCs w:val="24"/>
          </w:rPr>
          <w:t>2016 г</w:t>
        </w:r>
      </w:smartTag>
      <w:r w:rsidRPr="00936F68">
        <w:rPr>
          <w:rFonts w:ascii="Times New Roman" w:hAnsi="Times New Roman"/>
          <w:sz w:val="24"/>
          <w:szCs w:val="24"/>
        </w:rPr>
        <w:t>.</w:t>
      </w:r>
    </w:p>
    <w:p w:rsidR="00E64DE6" w:rsidRPr="00936F68" w:rsidRDefault="00E64DE6" w:rsidP="008064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Администрации города Архангельска</w:t>
      </w:r>
    </w:p>
    <w:p w:rsidR="00E64DE6" w:rsidRPr="00936F68" w:rsidRDefault="00E64DE6" w:rsidP="008064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______________  Н.В. Боровиков</w:t>
      </w:r>
    </w:p>
    <w:p w:rsidR="00E64DE6" w:rsidRPr="00936F68" w:rsidRDefault="00E64DE6" w:rsidP="008064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«_____»  _______________ </w:t>
      </w:r>
      <w:smartTag w:uri="urn:schemas-microsoft-com:office:smarttags" w:element="metricconverter">
        <w:smartTagPr>
          <w:attr w:name="ProductID" w:val="163044, г"/>
        </w:smartTagPr>
        <w:r w:rsidRPr="00936F68">
          <w:rPr>
            <w:rFonts w:ascii="Times New Roman" w:hAnsi="Times New Roman"/>
            <w:sz w:val="24"/>
            <w:szCs w:val="24"/>
          </w:rPr>
          <w:t>2016 г</w:t>
        </w:r>
      </w:smartTag>
    </w:p>
    <w:p w:rsidR="00E64DE6" w:rsidRPr="00936F68" w:rsidRDefault="00E64DE6" w:rsidP="00806421">
      <w:pPr>
        <w:tabs>
          <w:tab w:val="left" w:pos="-2700"/>
          <w:tab w:val="center" w:pos="-19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4DE6" w:rsidRPr="0000606E" w:rsidRDefault="00E64DE6" w:rsidP="00176350">
      <w:pPr>
        <w:tabs>
          <w:tab w:val="left" w:pos="3780"/>
          <w:tab w:val="left" w:pos="4680"/>
          <w:tab w:val="left" w:pos="5310"/>
        </w:tabs>
        <w:spacing w:after="0" w:line="24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  <w:r w:rsidRPr="0000606E">
        <w:rPr>
          <w:rFonts w:ascii="Times New Roman" w:hAnsi="Times New Roman"/>
          <w:b/>
          <w:color w:val="3366FF"/>
          <w:sz w:val="24"/>
          <w:szCs w:val="24"/>
        </w:rPr>
        <w:t>ПОЛОЖЕНИЕ</w:t>
      </w:r>
    </w:p>
    <w:p w:rsidR="00E64DE6" w:rsidRPr="0000606E" w:rsidRDefault="00E64DE6" w:rsidP="00E47464">
      <w:pPr>
        <w:tabs>
          <w:tab w:val="left" w:pos="3780"/>
          <w:tab w:val="left" w:pos="4140"/>
          <w:tab w:val="left" w:pos="4680"/>
        </w:tabs>
        <w:spacing w:after="0" w:line="24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  <w:r w:rsidRPr="0000606E">
        <w:rPr>
          <w:rFonts w:ascii="Times New Roman" w:hAnsi="Times New Roman"/>
          <w:b/>
          <w:color w:val="3366FF"/>
          <w:sz w:val="24"/>
          <w:szCs w:val="24"/>
        </w:rPr>
        <w:t xml:space="preserve">о проведении окружного молодежного  конкурса социальной рекламы </w:t>
      </w:r>
    </w:p>
    <w:p w:rsidR="00E64DE6" w:rsidRPr="0000606E" w:rsidRDefault="00E64DE6" w:rsidP="00E47464">
      <w:pPr>
        <w:tabs>
          <w:tab w:val="left" w:pos="3780"/>
          <w:tab w:val="left" w:pos="4140"/>
          <w:tab w:val="left" w:pos="4680"/>
        </w:tabs>
        <w:spacing w:after="0" w:line="24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  <w:r w:rsidRPr="0000606E">
        <w:rPr>
          <w:rFonts w:ascii="Times New Roman" w:hAnsi="Times New Roman"/>
          <w:b/>
          <w:color w:val="3366FF"/>
          <w:sz w:val="24"/>
          <w:szCs w:val="24"/>
        </w:rPr>
        <w:t xml:space="preserve"> «Новый взгляд»</w:t>
      </w:r>
    </w:p>
    <w:p w:rsidR="00E64DE6" w:rsidRDefault="00E64DE6" w:rsidP="006C6273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color w:val="843D16"/>
          <w:sz w:val="24"/>
          <w:szCs w:val="24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7pt;margin-top:10.2pt;width:180pt;height:118.45pt;z-index:251658240">
            <v:imagedata r:id="rId5" o:title=""/>
            <w10:wrap type="square"/>
          </v:shape>
        </w:pict>
      </w:r>
    </w:p>
    <w:p w:rsidR="00E64DE6" w:rsidRPr="00343369" w:rsidRDefault="00E64DE6" w:rsidP="00343369">
      <w:pPr>
        <w:tabs>
          <w:tab w:val="left" w:pos="3780"/>
          <w:tab w:val="left" w:pos="4680"/>
          <w:tab w:val="left" w:pos="53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532E">
        <w:rPr>
          <w:rFonts w:ascii="Times New Roman" w:hAnsi="Times New Roman"/>
          <w:sz w:val="24"/>
          <w:szCs w:val="24"/>
        </w:rPr>
        <w:t xml:space="preserve"> </w:t>
      </w:r>
      <w:r w:rsidRPr="00343369">
        <w:rPr>
          <w:rFonts w:ascii="Times New Roman" w:hAnsi="Times New Roman"/>
          <w:sz w:val="24"/>
          <w:szCs w:val="24"/>
        </w:rPr>
        <w:t>Дизайн - проект – это визуальный образ будущей рекламной конструкции.  Реклама всегда является формой продвижения товаров и услуг. В наше время популярной становится не только коммерческая реклама, но и социальная, направленная на  воспитание в обществе общечеловеческих  ценностей и на  привлечение внимания</w:t>
      </w:r>
      <w:r>
        <w:rPr>
          <w:rFonts w:ascii="Times New Roman" w:hAnsi="Times New Roman"/>
          <w:sz w:val="24"/>
          <w:szCs w:val="24"/>
        </w:rPr>
        <w:t xml:space="preserve"> общественности </w:t>
      </w:r>
      <w:r w:rsidRPr="00343369">
        <w:rPr>
          <w:rFonts w:ascii="Times New Roman" w:hAnsi="Times New Roman"/>
          <w:sz w:val="24"/>
          <w:szCs w:val="24"/>
        </w:rPr>
        <w:t xml:space="preserve"> к социальным проблемам. </w:t>
      </w:r>
    </w:p>
    <w:p w:rsidR="00E64DE6" w:rsidRPr="00343369" w:rsidRDefault="00E64DE6" w:rsidP="00343369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343369">
        <w:rPr>
          <w:rFonts w:ascii="Times New Roman" w:hAnsi="Times New Roman"/>
          <w:sz w:val="24"/>
          <w:szCs w:val="24"/>
        </w:rPr>
        <w:t xml:space="preserve"> Любая реклама должна сосредоточить внимание на то</w:t>
      </w:r>
      <w:r>
        <w:rPr>
          <w:rFonts w:ascii="Times New Roman" w:hAnsi="Times New Roman"/>
          <w:sz w:val="24"/>
          <w:szCs w:val="24"/>
        </w:rPr>
        <w:t>м</w:t>
      </w:r>
      <w:r w:rsidRPr="00343369">
        <w:rPr>
          <w:rFonts w:ascii="Times New Roman" w:hAnsi="Times New Roman"/>
          <w:sz w:val="24"/>
          <w:szCs w:val="24"/>
        </w:rPr>
        <w:t>, что способно захватить потребителей. Стиль рекламы должен быть простым и доступным для быстрого восприятия, и в то же время реклама должна быть достаточно яркой для того, чтобы обратить на себя внимание.</w:t>
      </w:r>
      <w:r>
        <w:rPr>
          <w:rFonts w:ascii="Times New Roman" w:hAnsi="Times New Roman"/>
          <w:sz w:val="24"/>
          <w:szCs w:val="24"/>
        </w:rPr>
        <w:t xml:space="preserve"> Рекламный макет должен разрабатываться</w:t>
      </w:r>
      <w:r w:rsidRPr="00343369">
        <w:rPr>
          <w:rFonts w:ascii="Times New Roman" w:hAnsi="Times New Roman"/>
          <w:sz w:val="24"/>
          <w:szCs w:val="24"/>
        </w:rPr>
        <w:t>, основываясь на потребностях целевой аудитории</w:t>
      </w:r>
      <w:r>
        <w:rPr>
          <w:rFonts w:ascii="Times New Roman" w:hAnsi="Times New Roman"/>
          <w:sz w:val="24"/>
          <w:szCs w:val="24"/>
        </w:rPr>
        <w:t>, всегда н</w:t>
      </w:r>
      <w:r w:rsidRPr="00343369">
        <w:rPr>
          <w:rFonts w:ascii="Times New Roman" w:hAnsi="Times New Roman"/>
          <w:sz w:val="24"/>
          <w:szCs w:val="24"/>
        </w:rPr>
        <w:t>еобходимо помнить,  на кого направлен эффект от реклам</w:t>
      </w:r>
      <w:r>
        <w:rPr>
          <w:rFonts w:ascii="Times New Roman" w:hAnsi="Times New Roman"/>
          <w:sz w:val="24"/>
          <w:szCs w:val="24"/>
        </w:rPr>
        <w:t>ы.</w:t>
      </w:r>
      <w:r w:rsidRPr="00343369">
        <w:rPr>
          <w:rFonts w:ascii="Times New Roman" w:hAnsi="Times New Roman"/>
          <w:sz w:val="24"/>
          <w:szCs w:val="24"/>
        </w:rPr>
        <w:t xml:space="preserve"> Реклама, направленная на детей, всегда будет отличаться от рекламы для молодежи или старшего поколения.</w:t>
      </w:r>
    </w:p>
    <w:p w:rsidR="00E64DE6" w:rsidRPr="00B93E97" w:rsidRDefault="00E64DE6" w:rsidP="00343369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343369">
        <w:rPr>
          <w:rFonts w:ascii="Times New Roman" w:hAnsi="Times New Roman"/>
          <w:sz w:val="24"/>
          <w:szCs w:val="24"/>
        </w:rPr>
        <w:t xml:space="preserve">При разработке рекламных макетов  необходимо уделять внимание </w:t>
      </w:r>
      <w:r>
        <w:rPr>
          <w:rFonts w:ascii="Times New Roman" w:hAnsi="Times New Roman"/>
          <w:sz w:val="24"/>
          <w:szCs w:val="24"/>
        </w:rPr>
        <w:t xml:space="preserve">визуальным составляющим: </w:t>
      </w:r>
      <w:r w:rsidRPr="00343369">
        <w:rPr>
          <w:rFonts w:ascii="Times New Roman" w:hAnsi="Times New Roman"/>
          <w:sz w:val="24"/>
          <w:szCs w:val="24"/>
        </w:rPr>
        <w:t xml:space="preserve">цвету, шрифту, </w:t>
      </w:r>
      <w:r>
        <w:rPr>
          <w:rFonts w:ascii="Times New Roman" w:hAnsi="Times New Roman"/>
          <w:sz w:val="24"/>
          <w:szCs w:val="24"/>
        </w:rPr>
        <w:t xml:space="preserve">расположению элементов, </w:t>
      </w:r>
      <w:r w:rsidRPr="00343369">
        <w:rPr>
          <w:rFonts w:ascii="Times New Roman" w:hAnsi="Times New Roman"/>
          <w:sz w:val="24"/>
          <w:szCs w:val="24"/>
        </w:rPr>
        <w:t xml:space="preserve">которые </w:t>
      </w:r>
      <w:r>
        <w:rPr>
          <w:rFonts w:ascii="Times New Roman" w:hAnsi="Times New Roman"/>
          <w:sz w:val="24"/>
          <w:szCs w:val="24"/>
        </w:rPr>
        <w:t xml:space="preserve">могут оказывать </w:t>
      </w:r>
      <w:r w:rsidRPr="003433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только </w:t>
      </w:r>
      <w:r w:rsidRPr="00343369">
        <w:rPr>
          <w:rFonts w:ascii="Times New Roman" w:hAnsi="Times New Roman"/>
          <w:sz w:val="24"/>
          <w:szCs w:val="24"/>
        </w:rPr>
        <w:t>психологическое воздействие</w:t>
      </w:r>
      <w:r>
        <w:rPr>
          <w:rFonts w:ascii="Times New Roman" w:hAnsi="Times New Roman"/>
          <w:sz w:val="24"/>
          <w:szCs w:val="24"/>
        </w:rPr>
        <w:t xml:space="preserve">, но и сильный  </w:t>
      </w:r>
      <w:r w:rsidRPr="00B93E97">
        <w:rPr>
          <w:rFonts w:ascii="Times New Roman" w:hAnsi="Times New Roman"/>
          <w:sz w:val="24"/>
          <w:szCs w:val="24"/>
        </w:rPr>
        <w:t>эмоциональный эффект.</w:t>
      </w:r>
    </w:p>
    <w:p w:rsidR="00E64DE6" w:rsidRPr="00936F68" w:rsidRDefault="00E64DE6" w:rsidP="006C627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E64DE6" w:rsidRPr="0000606E" w:rsidRDefault="00E64DE6" w:rsidP="006C6273">
      <w:pPr>
        <w:spacing w:after="0" w:line="240" w:lineRule="auto"/>
        <w:ind w:left="1080" w:hanging="720"/>
        <w:jc w:val="both"/>
        <w:rPr>
          <w:rFonts w:ascii="Times New Roman" w:hAnsi="Times New Roman"/>
          <w:b/>
          <w:color w:val="3366FF"/>
          <w:sz w:val="24"/>
          <w:szCs w:val="24"/>
        </w:rPr>
      </w:pPr>
      <w:smartTag w:uri="urn:schemas-microsoft-com:office:smarttags" w:element="metricconverter">
        <w:smartTagPr>
          <w:attr w:name="ProductID" w:val="163044, г"/>
        </w:smartTagPr>
        <w:smartTag w:uri="urn:schemas-microsoft-com:office:smarttags" w:element="place">
          <w:r w:rsidRPr="0000606E">
            <w:rPr>
              <w:rFonts w:ascii="Times New Roman" w:hAnsi="Times New Roman"/>
              <w:b/>
              <w:color w:val="3366FF"/>
              <w:sz w:val="24"/>
              <w:szCs w:val="24"/>
              <w:lang w:val="en-US"/>
            </w:rPr>
            <w:t>I</w:t>
          </w:r>
          <w:r w:rsidRPr="0000606E">
            <w:rPr>
              <w:rFonts w:ascii="Times New Roman" w:hAnsi="Times New Roman"/>
              <w:b/>
              <w:color w:val="3366FF"/>
              <w:sz w:val="24"/>
              <w:szCs w:val="24"/>
            </w:rPr>
            <w:t>.</w:t>
          </w:r>
        </w:smartTag>
      </w:smartTag>
      <w:r w:rsidRPr="0000606E">
        <w:rPr>
          <w:rFonts w:ascii="Times New Roman" w:hAnsi="Times New Roman"/>
          <w:b/>
          <w:color w:val="3366FF"/>
          <w:sz w:val="24"/>
          <w:szCs w:val="24"/>
        </w:rPr>
        <w:t xml:space="preserve">   Общие положения</w:t>
      </w:r>
    </w:p>
    <w:p w:rsidR="00E64DE6" w:rsidRPr="00936F68" w:rsidRDefault="00E64DE6" w:rsidP="006C62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1. Настоящее положение определяет порядок организации и проведения окружного  молодежного конкурса </w:t>
      </w:r>
      <w:r>
        <w:rPr>
          <w:rFonts w:ascii="Times New Roman" w:hAnsi="Times New Roman"/>
          <w:sz w:val="24"/>
          <w:szCs w:val="24"/>
        </w:rPr>
        <w:t xml:space="preserve">социальной рекламы </w:t>
      </w:r>
      <w:r w:rsidRPr="00936F68">
        <w:rPr>
          <w:rFonts w:ascii="Times New Roman" w:hAnsi="Times New Roman"/>
          <w:sz w:val="24"/>
          <w:szCs w:val="24"/>
        </w:rPr>
        <w:t xml:space="preserve"> «Новый взгляд».</w:t>
      </w:r>
    </w:p>
    <w:p w:rsidR="00E64DE6" w:rsidRPr="00936F68" w:rsidRDefault="00E64DE6" w:rsidP="00A90B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2. Организаторы  конкурса:</w:t>
      </w:r>
    </w:p>
    <w:p w:rsidR="00E64DE6" w:rsidRDefault="00E64DE6" w:rsidP="006C62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36F68">
        <w:rPr>
          <w:rFonts w:ascii="Times New Roman" w:hAnsi="Times New Roman"/>
          <w:sz w:val="24"/>
          <w:szCs w:val="24"/>
        </w:rPr>
        <w:t xml:space="preserve">муниципальное учреждение культуры муниципального образования «Город Архангельск» «Культурный центр «Цигломень»; </w:t>
      </w:r>
    </w:p>
    <w:p w:rsidR="00E64DE6" w:rsidRPr="00936F68" w:rsidRDefault="00E64DE6" w:rsidP="006C62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36F68">
        <w:rPr>
          <w:rFonts w:ascii="Times New Roman" w:hAnsi="Times New Roman"/>
          <w:sz w:val="24"/>
          <w:szCs w:val="24"/>
        </w:rPr>
        <w:t>Молодежный совет Цигломени.</w:t>
      </w:r>
    </w:p>
    <w:p w:rsidR="00E64DE6" w:rsidRPr="00936F68" w:rsidRDefault="00E64DE6" w:rsidP="00A90B9B">
      <w:pPr>
        <w:pStyle w:val="1"/>
        <w:ind w:left="0"/>
        <w:jc w:val="both"/>
      </w:pPr>
      <w:r w:rsidRPr="00936F68">
        <w:t>3. Цель конкурса:</w:t>
      </w:r>
    </w:p>
    <w:p w:rsidR="00E64DE6" w:rsidRPr="00936F68" w:rsidRDefault="00E64DE6" w:rsidP="00A90B9B">
      <w:pPr>
        <w:tabs>
          <w:tab w:val="left" w:pos="177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создание условий для воспитания</w:t>
      </w:r>
      <w:r w:rsidRPr="00936F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духовно-нравственных качеств у детей, подростков и </w:t>
      </w:r>
      <w:r w:rsidRPr="00936F68">
        <w:rPr>
          <w:rFonts w:ascii="Times New Roman" w:hAnsi="Times New Roman"/>
          <w:sz w:val="24"/>
          <w:szCs w:val="24"/>
        </w:rPr>
        <w:t>молодежи через создание социальной рекламы, утверждающей общечеловеческие ценности.</w:t>
      </w:r>
    </w:p>
    <w:p w:rsidR="00E64DE6" w:rsidRPr="00936F68" w:rsidRDefault="00E64DE6" w:rsidP="00A90B9B">
      <w:pPr>
        <w:tabs>
          <w:tab w:val="left" w:pos="177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4. Задачи конкурса:</w:t>
      </w:r>
    </w:p>
    <w:p w:rsidR="00E64DE6" w:rsidRPr="00936F68" w:rsidRDefault="00E64DE6" w:rsidP="006C62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- вовлечение молодежи в сферу социального творчества;</w:t>
      </w:r>
    </w:p>
    <w:p w:rsidR="00E64DE6" w:rsidRPr="00936F68" w:rsidRDefault="00E64DE6" w:rsidP="006C62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- привлечение интереса молодёжи и обществ</w:t>
      </w:r>
      <w:r>
        <w:rPr>
          <w:rFonts w:ascii="Times New Roman" w:hAnsi="Times New Roman"/>
          <w:sz w:val="24"/>
          <w:szCs w:val="24"/>
        </w:rPr>
        <w:t>енности к социальным проблемам;</w:t>
      </w:r>
    </w:p>
    <w:p w:rsidR="00E64DE6" w:rsidRPr="00936F68" w:rsidRDefault="00E64DE6" w:rsidP="006C62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- создание образцов эффективной социальной рекламы, способствующих повышению социальной активности населения для решения общественных проблем;</w:t>
      </w:r>
    </w:p>
    <w:p w:rsidR="00E64DE6" w:rsidRPr="00511B1A" w:rsidRDefault="00E64DE6" w:rsidP="005E6DD9">
      <w:pPr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511B1A">
        <w:rPr>
          <w:rFonts w:ascii="Times New Roman" w:hAnsi="Times New Roman"/>
          <w:sz w:val="24"/>
          <w:szCs w:val="24"/>
        </w:rPr>
        <w:t xml:space="preserve">- содействие формированию у молодежи активной гражданской социально ответственной позиции; </w:t>
      </w:r>
    </w:p>
    <w:p w:rsidR="00E64DE6" w:rsidRPr="00511B1A" w:rsidRDefault="00E64DE6" w:rsidP="005E6DD9">
      <w:pPr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511B1A">
        <w:rPr>
          <w:rFonts w:ascii="Times New Roman" w:hAnsi="Times New Roman"/>
          <w:sz w:val="24"/>
          <w:szCs w:val="24"/>
        </w:rPr>
        <w:t xml:space="preserve">-  укрепление межнационального согласия, пропаганда активного и здорового образа жизни, популяризация науки, культуры, спорта, содержательного досуга, содействие защите окружающей среды. </w:t>
      </w:r>
    </w:p>
    <w:p w:rsidR="00E64DE6" w:rsidRPr="00936F68" w:rsidRDefault="00E64DE6" w:rsidP="006C6273">
      <w:pPr>
        <w:spacing w:after="0" w:line="240" w:lineRule="auto"/>
        <w:ind w:left="540" w:right="-5"/>
        <w:jc w:val="both"/>
        <w:rPr>
          <w:rFonts w:ascii="Times New Roman" w:hAnsi="Times New Roman"/>
          <w:sz w:val="24"/>
          <w:szCs w:val="24"/>
        </w:rPr>
      </w:pPr>
    </w:p>
    <w:p w:rsidR="00E64DE6" w:rsidRPr="0000606E" w:rsidRDefault="00E64DE6" w:rsidP="006C6273">
      <w:pPr>
        <w:spacing w:after="0" w:line="240" w:lineRule="auto"/>
        <w:ind w:left="1080" w:hanging="720"/>
        <w:jc w:val="both"/>
        <w:rPr>
          <w:rFonts w:ascii="Times New Roman" w:hAnsi="Times New Roman"/>
          <w:b/>
          <w:color w:val="3366FF"/>
          <w:sz w:val="24"/>
          <w:szCs w:val="24"/>
        </w:rPr>
      </w:pPr>
      <w:r w:rsidRPr="0000606E">
        <w:rPr>
          <w:rFonts w:ascii="Times New Roman" w:hAnsi="Times New Roman"/>
          <w:b/>
          <w:color w:val="3366FF"/>
          <w:sz w:val="24"/>
          <w:szCs w:val="24"/>
        </w:rPr>
        <w:t xml:space="preserve"> </w:t>
      </w:r>
      <w:r w:rsidRPr="0000606E">
        <w:rPr>
          <w:rFonts w:ascii="Times New Roman" w:hAnsi="Times New Roman"/>
          <w:b/>
          <w:color w:val="3366FF"/>
          <w:sz w:val="24"/>
          <w:szCs w:val="24"/>
          <w:lang w:val="en-US"/>
        </w:rPr>
        <w:t>II</w:t>
      </w:r>
      <w:r w:rsidRPr="0000606E">
        <w:rPr>
          <w:rFonts w:ascii="Times New Roman" w:hAnsi="Times New Roman"/>
          <w:b/>
          <w:color w:val="3366FF"/>
          <w:sz w:val="24"/>
          <w:szCs w:val="24"/>
        </w:rPr>
        <w:t>.  Условия и порядок проведения</w:t>
      </w:r>
    </w:p>
    <w:p w:rsidR="00E64DE6" w:rsidRPr="00B071B4" w:rsidRDefault="00E64DE6" w:rsidP="006C6273">
      <w:pPr>
        <w:pStyle w:val="1"/>
        <w:numPr>
          <w:ilvl w:val="0"/>
          <w:numId w:val="5"/>
        </w:numPr>
        <w:tabs>
          <w:tab w:val="clear" w:pos="720"/>
          <w:tab w:val="num" w:pos="-3240"/>
        </w:tabs>
        <w:ind w:left="360"/>
        <w:jc w:val="both"/>
        <w:rPr>
          <w:u w:val="single"/>
        </w:rPr>
      </w:pPr>
      <w:r w:rsidRPr="00B071B4">
        <w:rPr>
          <w:u w:val="single"/>
        </w:rPr>
        <w:t xml:space="preserve"> Сроки проведения:</w:t>
      </w:r>
    </w:p>
    <w:p w:rsidR="00E64DE6" w:rsidRDefault="00E64DE6" w:rsidP="006C6273">
      <w:pPr>
        <w:tabs>
          <w:tab w:val="num" w:pos="-1620"/>
          <w:tab w:val="center" w:pos="1080"/>
          <w:tab w:val="left" w:pos="355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Конкурс проходит </w:t>
      </w:r>
      <w:r w:rsidRPr="00511B1A">
        <w:rPr>
          <w:rFonts w:ascii="Times New Roman" w:hAnsi="Times New Roman"/>
          <w:b/>
          <w:sz w:val="24"/>
          <w:szCs w:val="24"/>
        </w:rPr>
        <w:t>с 10 сентября по 3 ноября 2016 года.</w:t>
      </w:r>
    </w:p>
    <w:p w:rsidR="00E64DE6" w:rsidRPr="00511B1A" w:rsidRDefault="00E64DE6" w:rsidP="006C6273">
      <w:pPr>
        <w:tabs>
          <w:tab w:val="num" w:pos="-1620"/>
          <w:tab w:val="center" w:pos="1080"/>
          <w:tab w:val="left" w:pos="355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64DE6" w:rsidRPr="00B071B4" w:rsidRDefault="00E64DE6" w:rsidP="00D51F28">
      <w:pPr>
        <w:numPr>
          <w:ilvl w:val="0"/>
          <w:numId w:val="3"/>
        </w:numPr>
        <w:tabs>
          <w:tab w:val="center" w:pos="-2880"/>
          <w:tab w:val="num" w:pos="-27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B071B4">
        <w:rPr>
          <w:rFonts w:ascii="Times New Roman" w:hAnsi="Times New Roman"/>
          <w:sz w:val="24"/>
          <w:szCs w:val="24"/>
          <w:u w:val="single"/>
        </w:rPr>
        <w:t>Участники:</w:t>
      </w:r>
    </w:p>
    <w:p w:rsidR="00E64DE6" w:rsidRDefault="00E64DE6" w:rsidP="005E6DD9">
      <w:pPr>
        <w:tabs>
          <w:tab w:val="center" w:pos="-28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Конкурс проводится среди индивидуальных участников и команд от 1 до 4-х человек</w:t>
      </w:r>
      <w:r>
        <w:rPr>
          <w:rFonts w:ascii="Times New Roman" w:hAnsi="Times New Roman"/>
          <w:sz w:val="24"/>
          <w:szCs w:val="24"/>
        </w:rPr>
        <w:t>,</w:t>
      </w:r>
      <w:r w:rsidRPr="00936F68">
        <w:rPr>
          <w:rFonts w:ascii="Times New Roman" w:hAnsi="Times New Roman"/>
          <w:sz w:val="24"/>
          <w:szCs w:val="24"/>
        </w:rPr>
        <w:t xml:space="preserve"> проживающих в Исакогорском и Цигломенском территориальных о</w:t>
      </w:r>
      <w:r>
        <w:rPr>
          <w:rFonts w:ascii="Times New Roman" w:hAnsi="Times New Roman"/>
          <w:sz w:val="24"/>
          <w:szCs w:val="24"/>
        </w:rPr>
        <w:t xml:space="preserve">кругах. </w:t>
      </w:r>
    </w:p>
    <w:p w:rsidR="00E64DE6" w:rsidRDefault="00E64DE6" w:rsidP="005E6DD9">
      <w:pPr>
        <w:tabs>
          <w:tab w:val="center" w:pos="-28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Возраст участников от 10-ти</w:t>
      </w:r>
      <w:r w:rsidRPr="00936F68">
        <w:rPr>
          <w:rFonts w:ascii="Times New Roman" w:hAnsi="Times New Roman"/>
          <w:sz w:val="24"/>
          <w:szCs w:val="24"/>
        </w:rPr>
        <w:t xml:space="preserve"> до 35</w:t>
      </w:r>
      <w:r>
        <w:rPr>
          <w:rFonts w:ascii="Times New Roman" w:hAnsi="Times New Roman"/>
          <w:sz w:val="24"/>
          <w:szCs w:val="24"/>
        </w:rPr>
        <w:t>-ти</w:t>
      </w:r>
      <w:r w:rsidRPr="00936F68">
        <w:rPr>
          <w:rFonts w:ascii="Times New Roman" w:hAnsi="Times New Roman"/>
          <w:sz w:val="24"/>
          <w:szCs w:val="24"/>
        </w:rPr>
        <w:t xml:space="preserve"> лет. </w:t>
      </w:r>
    </w:p>
    <w:p w:rsidR="00E64DE6" w:rsidRPr="00936F68" w:rsidRDefault="00E64DE6" w:rsidP="005E6DD9">
      <w:pPr>
        <w:tabs>
          <w:tab w:val="center" w:pos="-28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4DE6" w:rsidRPr="00B071B4" w:rsidRDefault="00E64DE6" w:rsidP="00921A65">
      <w:pPr>
        <w:numPr>
          <w:ilvl w:val="0"/>
          <w:numId w:val="3"/>
        </w:numPr>
        <w:tabs>
          <w:tab w:val="center" w:pos="-2880"/>
        </w:tabs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B071B4">
        <w:rPr>
          <w:rFonts w:ascii="Times New Roman" w:hAnsi="Times New Roman"/>
          <w:sz w:val="24"/>
          <w:szCs w:val="24"/>
          <w:u w:val="single"/>
        </w:rPr>
        <w:t>Номинации конкурса:</w:t>
      </w:r>
    </w:p>
    <w:p w:rsidR="00E64DE6" w:rsidRPr="00936F68" w:rsidRDefault="00E64DE6" w:rsidP="00921A65">
      <w:pPr>
        <w:tabs>
          <w:tab w:val="center" w:pos="-28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936F68">
        <w:rPr>
          <w:rFonts w:ascii="Times New Roman" w:hAnsi="Times New Roman"/>
          <w:sz w:val="24"/>
          <w:szCs w:val="24"/>
        </w:rPr>
        <w:t>дизайн – проект</w:t>
      </w:r>
      <w:r>
        <w:rPr>
          <w:rFonts w:ascii="Times New Roman" w:hAnsi="Times New Roman"/>
          <w:sz w:val="24"/>
          <w:szCs w:val="24"/>
        </w:rPr>
        <w:t>»</w:t>
      </w:r>
      <w:r w:rsidRPr="00936F68">
        <w:rPr>
          <w:rFonts w:ascii="Times New Roman" w:hAnsi="Times New Roman"/>
          <w:sz w:val="24"/>
          <w:szCs w:val="24"/>
        </w:rPr>
        <w:t>;</w:t>
      </w:r>
    </w:p>
    <w:p w:rsidR="00E64DE6" w:rsidRPr="00936F68" w:rsidRDefault="00E64DE6" w:rsidP="00921A65">
      <w:pPr>
        <w:tabs>
          <w:tab w:val="center" w:pos="-28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«</w:t>
      </w:r>
      <w:r w:rsidRPr="00936F68">
        <w:rPr>
          <w:rFonts w:ascii="Times New Roman" w:hAnsi="Times New Roman"/>
          <w:sz w:val="24"/>
          <w:szCs w:val="24"/>
        </w:rPr>
        <w:t>видеоролик</w:t>
      </w:r>
      <w:r>
        <w:rPr>
          <w:rFonts w:ascii="Times New Roman" w:hAnsi="Times New Roman"/>
          <w:sz w:val="24"/>
          <w:szCs w:val="24"/>
        </w:rPr>
        <w:t>»</w:t>
      </w:r>
      <w:r w:rsidRPr="00936F68">
        <w:rPr>
          <w:rFonts w:ascii="Times New Roman" w:hAnsi="Times New Roman"/>
          <w:sz w:val="24"/>
          <w:szCs w:val="24"/>
        </w:rPr>
        <w:t>;</w:t>
      </w:r>
    </w:p>
    <w:p w:rsidR="00E64DE6" w:rsidRPr="00936F68" w:rsidRDefault="00E64DE6" w:rsidP="00921A65">
      <w:pPr>
        <w:tabs>
          <w:tab w:val="center" w:pos="-28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«</w:t>
      </w:r>
      <w:r w:rsidRPr="00936F68">
        <w:rPr>
          <w:rFonts w:ascii="Times New Roman" w:hAnsi="Times New Roman"/>
          <w:sz w:val="24"/>
          <w:szCs w:val="24"/>
        </w:rPr>
        <w:t>стенгазета</w:t>
      </w:r>
      <w:r>
        <w:rPr>
          <w:rFonts w:ascii="Times New Roman" w:hAnsi="Times New Roman"/>
          <w:sz w:val="24"/>
          <w:szCs w:val="24"/>
        </w:rPr>
        <w:t>»</w:t>
      </w:r>
      <w:r w:rsidRPr="00936F68">
        <w:rPr>
          <w:rFonts w:ascii="Times New Roman" w:hAnsi="Times New Roman"/>
          <w:sz w:val="24"/>
          <w:szCs w:val="24"/>
        </w:rPr>
        <w:t>.</w:t>
      </w:r>
    </w:p>
    <w:p w:rsidR="00E64DE6" w:rsidRPr="0000606E" w:rsidRDefault="00E64DE6" w:rsidP="0000606E">
      <w:pPr>
        <w:tabs>
          <w:tab w:val="center" w:pos="-2880"/>
        </w:tabs>
        <w:spacing w:after="0" w:line="240" w:lineRule="auto"/>
        <w:ind w:left="1080"/>
        <w:rPr>
          <w:rFonts w:ascii="Times New Roman" w:hAnsi="Times New Roman"/>
          <w:sz w:val="24"/>
          <w:szCs w:val="24"/>
          <w:u w:val="single"/>
        </w:rPr>
      </w:pPr>
      <w:r w:rsidRPr="0000606E">
        <w:rPr>
          <w:rFonts w:ascii="Times New Roman" w:hAnsi="Times New Roman"/>
          <w:sz w:val="24"/>
          <w:szCs w:val="24"/>
          <w:u w:val="single"/>
        </w:rPr>
        <w:t>Темы работ:</w:t>
      </w:r>
    </w:p>
    <w:p w:rsidR="00E64DE6" w:rsidRPr="00936F68" w:rsidRDefault="00E64DE6" w:rsidP="0000606E">
      <w:pPr>
        <w:tabs>
          <w:tab w:val="center" w:pos="-2880"/>
        </w:tabs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1. «Рецепт счастья»</w:t>
      </w:r>
    </w:p>
    <w:p w:rsidR="00E64DE6" w:rsidRPr="00936F68" w:rsidRDefault="00E64DE6" w:rsidP="0000606E">
      <w:pPr>
        <w:tabs>
          <w:tab w:val="center" w:pos="-2880"/>
        </w:tabs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2. «Дорогой добрых дел»</w:t>
      </w:r>
    </w:p>
    <w:p w:rsidR="00E64DE6" w:rsidRPr="00936F68" w:rsidRDefault="00E64DE6" w:rsidP="0000606E">
      <w:pPr>
        <w:tabs>
          <w:tab w:val="center" w:pos="-2880"/>
        </w:tabs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3. «Моя семья - моё богатство»</w:t>
      </w:r>
    </w:p>
    <w:p w:rsidR="00E64DE6" w:rsidRPr="00936F68" w:rsidRDefault="00E64DE6" w:rsidP="0000606E">
      <w:pPr>
        <w:tabs>
          <w:tab w:val="center" w:pos="-2880"/>
        </w:tabs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4. «Безопасность жизни»</w:t>
      </w:r>
    </w:p>
    <w:p w:rsidR="00E64DE6" w:rsidRPr="00936F68" w:rsidRDefault="00E64DE6" w:rsidP="0000606E">
      <w:pPr>
        <w:tabs>
          <w:tab w:val="center" w:pos="-2880"/>
        </w:tabs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5. «Чистый город - чистая Россия»</w:t>
      </w:r>
    </w:p>
    <w:p w:rsidR="00E64DE6" w:rsidRPr="00936F68" w:rsidRDefault="00E64DE6" w:rsidP="0000606E">
      <w:pPr>
        <w:tabs>
          <w:tab w:val="center" w:pos="-2880"/>
        </w:tabs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6. «Мы – Россияне»</w:t>
      </w:r>
    </w:p>
    <w:p w:rsidR="00E64DE6" w:rsidRPr="00936F68" w:rsidRDefault="00E64DE6" w:rsidP="0000606E">
      <w:pPr>
        <w:tabs>
          <w:tab w:val="center" w:pos="-2880"/>
        </w:tabs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7. «Сохраним лес»</w:t>
      </w:r>
    </w:p>
    <w:p w:rsidR="00E64DE6" w:rsidRPr="00936F68" w:rsidRDefault="00E64DE6" w:rsidP="0000606E">
      <w:pPr>
        <w:tabs>
          <w:tab w:val="center" w:pos="-2880"/>
        </w:tabs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8. «Единство народов»</w:t>
      </w:r>
    </w:p>
    <w:p w:rsidR="00E64DE6" w:rsidRPr="00936F68" w:rsidRDefault="00E64DE6" w:rsidP="0000606E">
      <w:pPr>
        <w:tabs>
          <w:tab w:val="center" w:pos="-2880"/>
        </w:tabs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9. «Сохраним культурное наследие мира»</w:t>
      </w:r>
    </w:p>
    <w:p w:rsidR="00E64DE6" w:rsidRPr="00936F68" w:rsidRDefault="00E64DE6" w:rsidP="0000606E">
      <w:pPr>
        <w:tabs>
          <w:tab w:val="center" w:pos="-2880"/>
        </w:tabs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«Мы за живое общение!»</w:t>
      </w:r>
    </w:p>
    <w:p w:rsidR="00E64DE6" w:rsidRPr="00936F68" w:rsidRDefault="00E64DE6" w:rsidP="00921A65">
      <w:pPr>
        <w:tabs>
          <w:tab w:val="center" w:pos="-28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4DE6" w:rsidRPr="00B071B4" w:rsidRDefault="00E64DE6" w:rsidP="0000606E">
      <w:pPr>
        <w:numPr>
          <w:ilvl w:val="0"/>
          <w:numId w:val="3"/>
        </w:numPr>
        <w:tabs>
          <w:tab w:val="center" w:pos="-2880"/>
        </w:tabs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B071B4">
        <w:rPr>
          <w:rFonts w:ascii="Times New Roman" w:hAnsi="Times New Roman"/>
          <w:sz w:val="24"/>
          <w:szCs w:val="24"/>
          <w:u w:val="single"/>
        </w:rPr>
        <w:t xml:space="preserve">Требования к работам: </w:t>
      </w:r>
    </w:p>
    <w:p w:rsidR="00E64DE6" w:rsidRDefault="00E64DE6" w:rsidP="0000606E">
      <w:pPr>
        <w:tabs>
          <w:tab w:val="center" w:pos="-2880"/>
        </w:tabs>
        <w:spacing w:after="0" w:line="240" w:lineRule="auto"/>
        <w:rPr>
          <w:rStyle w:val="a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4.1. 1) </w:t>
      </w:r>
      <w:r>
        <w:rPr>
          <w:rStyle w:val="a"/>
          <w:rFonts w:ascii="Times New Roman" w:hAnsi="Times New Roman"/>
          <w:sz w:val="24"/>
          <w:szCs w:val="24"/>
        </w:rPr>
        <w:t>номинация «дизайн-проект»</w:t>
      </w:r>
    </w:p>
    <w:p w:rsidR="00E64DE6" w:rsidRDefault="00E64DE6" w:rsidP="0000606E">
      <w:pPr>
        <w:spacing w:after="0" w:line="240" w:lineRule="auto"/>
        <w:ind w:left="360"/>
        <w:rPr>
          <w:rStyle w:val="a"/>
          <w:rFonts w:ascii="Times New Roman" w:hAnsi="Times New Roman"/>
          <w:sz w:val="24"/>
          <w:szCs w:val="24"/>
        </w:rPr>
      </w:pPr>
      <w:r>
        <w:rPr>
          <w:rStyle w:val="a"/>
          <w:rFonts w:ascii="Times New Roman" w:hAnsi="Times New Roman"/>
          <w:sz w:val="24"/>
          <w:szCs w:val="24"/>
        </w:rPr>
        <w:t xml:space="preserve">дизайн-проект должен  сопровождаться  лозунгом или </w:t>
      </w:r>
      <w:r w:rsidRPr="00936F68">
        <w:rPr>
          <w:rStyle w:val="a"/>
          <w:rFonts w:ascii="Times New Roman" w:hAnsi="Times New Roman"/>
          <w:sz w:val="24"/>
          <w:szCs w:val="24"/>
        </w:rPr>
        <w:t>иным идейным текстом</w:t>
      </w:r>
      <w:r>
        <w:rPr>
          <w:rStyle w:val="a"/>
          <w:rFonts w:ascii="Times New Roman" w:hAnsi="Times New Roman"/>
          <w:sz w:val="24"/>
          <w:szCs w:val="24"/>
        </w:rPr>
        <w:t xml:space="preserve">, при изготовлении используется </w:t>
      </w:r>
      <w:r w:rsidRPr="00936F68">
        <w:rPr>
          <w:rStyle w:val="a"/>
          <w:rFonts w:ascii="Times New Roman" w:hAnsi="Times New Roman"/>
          <w:sz w:val="24"/>
          <w:szCs w:val="24"/>
        </w:rPr>
        <w:t xml:space="preserve"> авторская компьютерная графика в формате JPEG с плотностью изображения 1/1 не менее 300 dpi. </w:t>
      </w:r>
    </w:p>
    <w:p w:rsidR="00E64DE6" w:rsidRDefault="00E64DE6" w:rsidP="0000606E">
      <w:pPr>
        <w:numPr>
          <w:ilvl w:val="1"/>
          <w:numId w:val="5"/>
        </w:numPr>
        <w:tabs>
          <w:tab w:val="clear" w:pos="1440"/>
          <w:tab w:val="num" w:pos="-3240"/>
        </w:tabs>
        <w:spacing w:after="0" w:line="240" w:lineRule="auto"/>
        <w:ind w:left="720"/>
        <w:rPr>
          <w:rStyle w:val="a"/>
          <w:rFonts w:ascii="Times New Roman" w:hAnsi="Times New Roman"/>
          <w:sz w:val="24"/>
          <w:szCs w:val="24"/>
        </w:rPr>
      </w:pPr>
      <w:r>
        <w:rPr>
          <w:rStyle w:val="a"/>
          <w:rFonts w:ascii="Times New Roman" w:hAnsi="Times New Roman"/>
          <w:sz w:val="24"/>
          <w:szCs w:val="24"/>
        </w:rPr>
        <w:t>номинация «стенгазета»</w:t>
      </w:r>
    </w:p>
    <w:p w:rsidR="00E64DE6" w:rsidRPr="00936F68" w:rsidRDefault="00E64DE6" w:rsidP="0000606E">
      <w:pPr>
        <w:spacing w:after="0" w:line="240" w:lineRule="auto"/>
        <w:ind w:left="360"/>
        <w:rPr>
          <w:rStyle w:val="a"/>
          <w:rFonts w:ascii="Times New Roman" w:hAnsi="Times New Roman"/>
          <w:sz w:val="24"/>
          <w:szCs w:val="24"/>
        </w:rPr>
      </w:pPr>
      <w:r>
        <w:rPr>
          <w:rStyle w:val="a"/>
          <w:rFonts w:ascii="Times New Roman" w:hAnsi="Times New Roman"/>
          <w:sz w:val="24"/>
          <w:szCs w:val="24"/>
        </w:rPr>
        <w:t xml:space="preserve">стенгазета должна  сопровождаться  лозунгом  или </w:t>
      </w:r>
      <w:r w:rsidRPr="00936F68">
        <w:rPr>
          <w:rStyle w:val="a"/>
          <w:rFonts w:ascii="Times New Roman" w:hAnsi="Times New Roman"/>
          <w:sz w:val="24"/>
          <w:szCs w:val="24"/>
        </w:rPr>
        <w:t>иным идейным текстом</w:t>
      </w:r>
      <w:r>
        <w:rPr>
          <w:rStyle w:val="a"/>
          <w:rFonts w:ascii="Times New Roman" w:hAnsi="Times New Roman"/>
          <w:sz w:val="24"/>
          <w:szCs w:val="24"/>
        </w:rPr>
        <w:t xml:space="preserve">; это </w:t>
      </w:r>
      <w:r w:rsidRPr="00936F68">
        <w:rPr>
          <w:rStyle w:val="a"/>
          <w:rFonts w:ascii="Times New Roman" w:hAnsi="Times New Roman"/>
          <w:sz w:val="24"/>
          <w:szCs w:val="24"/>
        </w:rPr>
        <w:t xml:space="preserve"> авторский рисунок, коллаж. </w:t>
      </w:r>
    </w:p>
    <w:p w:rsidR="00E64DE6" w:rsidRDefault="00E64DE6" w:rsidP="0000606E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720"/>
        <w:rPr>
          <w:rStyle w:val="a"/>
          <w:rFonts w:ascii="Times New Roman" w:hAnsi="Times New Roman"/>
          <w:sz w:val="24"/>
          <w:szCs w:val="24"/>
        </w:rPr>
      </w:pPr>
      <w:r>
        <w:rPr>
          <w:rStyle w:val="a"/>
          <w:rFonts w:ascii="Times New Roman" w:hAnsi="Times New Roman"/>
          <w:sz w:val="24"/>
          <w:szCs w:val="24"/>
        </w:rPr>
        <w:t>номинация «видеоролик»</w:t>
      </w:r>
    </w:p>
    <w:p w:rsidR="00E64DE6" w:rsidRDefault="00E64DE6" w:rsidP="0000606E">
      <w:pPr>
        <w:spacing w:after="0" w:line="240" w:lineRule="auto"/>
        <w:ind w:left="360"/>
        <w:rPr>
          <w:rStyle w:val="a"/>
          <w:rFonts w:ascii="Times New Roman" w:hAnsi="Times New Roman"/>
          <w:sz w:val="24"/>
          <w:szCs w:val="24"/>
        </w:rPr>
      </w:pPr>
      <w:r>
        <w:rPr>
          <w:rStyle w:val="a"/>
          <w:rFonts w:ascii="Times New Roman" w:hAnsi="Times New Roman"/>
          <w:sz w:val="24"/>
          <w:szCs w:val="24"/>
        </w:rPr>
        <w:t>в</w:t>
      </w:r>
      <w:r w:rsidRPr="00936F68">
        <w:rPr>
          <w:rStyle w:val="a"/>
          <w:rFonts w:ascii="Times New Roman" w:hAnsi="Times New Roman"/>
          <w:sz w:val="24"/>
          <w:szCs w:val="24"/>
        </w:rPr>
        <w:t xml:space="preserve">идеоролик – </w:t>
      </w:r>
      <w:r>
        <w:rPr>
          <w:rStyle w:val="a"/>
          <w:rFonts w:ascii="Times New Roman" w:hAnsi="Times New Roman"/>
          <w:sz w:val="24"/>
          <w:szCs w:val="24"/>
        </w:rPr>
        <w:t xml:space="preserve"> это </w:t>
      </w:r>
      <w:r w:rsidRPr="00936F68">
        <w:rPr>
          <w:rStyle w:val="a"/>
          <w:rFonts w:ascii="Times New Roman" w:hAnsi="Times New Roman"/>
          <w:sz w:val="24"/>
          <w:szCs w:val="24"/>
        </w:rPr>
        <w:t>непродолжительная по времени художественно составленная последовательность кадров в игровой или анимационной форме в формате AVI, FLV, MPEG  (хронометраж не более 5 минут, субтитры на русском языке). Каждый ролик подается отдельным файлом (блоки не принимаются), ролик не должен содержать сведений об авторе. При использовании музыкального сопровождения обязательно указывать автора музыки и текста. Текст должен быть только на русском языке. На конкурс не принимаются видеоролики, использующие музыкальные произведения с текстами на иностранном языке.</w:t>
      </w:r>
    </w:p>
    <w:p w:rsidR="00E64DE6" w:rsidRPr="0081532E" w:rsidRDefault="00E64DE6" w:rsidP="0000606E">
      <w:pPr>
        <w:spacing w:after="0" w:line="240" w:lineRule="auto"/>
        <w:rPr>
          <w:rStyle w:val="a"/>
          <w:rFonts w:ascii="Times New Roman" w:hAnsi="Times New Roman"/>
          <w:sz w:val="24"/>
          <w:szCs w:val="24"/>
        </w:rPr>
      </w:pPr>
      <w:r w:rsidRPr="0081532E">
        <w:rPr>
          <w:rStyle w:val="a"/>
          <w:rFonts w:ascii="Times New Roman" w:hAnsi="Times New Roman"/>
          <w:sz w:val="24"/>
          <w:szCs w:val="24"/>
        </w:rPr>
        <w:t>4.2.  Работы на конкурс  в номинациях «дизайн-проект» и «стенгазета»  предоставляется в формате А3 или на Flach носителе, в номинации «видеоролик»  работы принимаются на флэшносителе.</w:t>
      </w:r>
    </w:p>
    <w:p w:rsidR="00E64DE6" w:rsidRDefault="00E64DE6" w:rsidP="000060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Style w:val="a"/>
          <w:rFonts w:ascii="Times New Roman" w:hAnsi="Times New Roman"/>
          <w:sz w:val="24"/>
          <w:szCs w:val="24"/>
        </w:rPr>
        <w:t>К работе</w:t>
      </w:r>
      <w:r>
        <w:rPr>
          <w:rStyle w:val="a"/>
          <w:rFonts w:ascii="Times New Roman" w:hAnsi="Times New Roman"/>
          <w:sz w:val="24"/>
          <w:szCs w:val="24"/>
        </w:rPr>
        <w:t xml:space="preserve"> в обязательном порядке </w:t>
      </w:r>
      <w:r w:rsidRPr="00936F68">
        <w:rPr>
          <w:rStyle w:val="a"/>
          <w:rFonts w:ascii="Times New Roman" w:hAnsi="Times New Roman"/>
          <w:sz w:val="24"/>
          <w:szCs w:val="24"/>
        </w:rPr>
        <w:t xml:space="preserve"> </w:t>
      </w:r>
      <w:r>
        <w:rPr>
          <w:rStyle w:val="a"/>
          <w:rFonts w:ascii="Times New Roman" w:hAnsi="Times New Roman"/>
          <w:sz w:val="24"/>
          <w:szCs w:val="24"/>
        </w:rPr>
        <w:t xml:space="preserve">прилагается </w:t>
      </w:r>
      <w:r w:rsidRPr="00936F68">
        <w:rPr>
          <w:rStyle w:val="a"/>
          <w:rFonts w:ascii="Times New Roman" w:hAnsi="Times New Roman"/>
          <w:sz w:val="24"/>
          <w:szCs w:val="24"/>
        </w:rPr>
        <w:t xml:space="preserve"> </w:t>
      </w:r>
      <w:r>
        <w:rPr>
          <w:rStyle w:val="a"/>
          <w:rFonts w:ascii="Times New Roman" w:hAnsi="Times New Roman"/>
          <w:sz w:val="24"/>
          <w:szCs w:val="24"/>
        </w:rPr>
        <w:t xml:space="preserve">заявка </w:t>
      </w:r>
      <w:r w:rsidRPr="00936F68">
        <w:rPr>
          <w:rStyle w:val="a"/>
          <w:rFonts w:ascii="Times New Roman" w:hAnsi="Times New Roman"/>
          <w:sz w:val="24"/>
          <w:szCs w:val="24"/>
        </w:rPr>
        <w:t xml:space="preserve"> с у</w:t>
      </w:r>
      <w:r w:rsidRPr="00936F68">
        <w:rPr>
          <w:rFonts w:ascii="Times New Roman" w:hAnsi="Times New Roman"/>
          <w:sz w:val="24"/>
          <w:szCs w:val="24"/>
        </w:rPr>
        <w:t>казанием Ф.И</w:t>
      </w:r>
      <w:r>
        <w:rPr>
          <w:rFonts w:ascii="Times New Roman" w:hAnsi="Times New Roman"/>
          <w:sz w:val="24"/>
          <w:szCs w:val="24"/>
        </w:rPr>
        <w:t>.О. автора (коллектива авторов), номинации, возраста.</w:t>
      </w:r>
    </w:p>
    <w:p w:rsidR="00E64DE6" w:rsidRPr="00936F68" w:rsidRDefault="00E64DE6" w:rsidP="0000606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В номинации «видеоролик»  </w:t>
      </w:r>
      <w:r>
        <w:rPr>
          <w:rStyle w:val="a"/>
          <w:rFonts w:ascii="Times New Roman" w:hAnsi="Times New Roman"/>
          <w:sz w:val="24"/>
          <w:szCs w:val="24"/>
        </w:rPr>
        <w:t xml:space="preserve">в начале </w:t>
      </w:r>
      <w:r w:rsidRPr="00936F68">
        <w:rPr>
          <w:rStyle w:val="a"/>
          <w:rFonts w:ascii="Times New Roman" w:hAnsi="Times New Roman"/>
          <w:sz w:val="24"/>
          <w:szCs w:val="24"/>
        </w:rPr>
        <w:t>ролика должна быть указана следующая информация: название конкурса, тема, по которой представлена данная работа, название конкурсной работы.</w:t>
      </w:r>
    </w:p>
    <w:p w:rsidR="00E64DE6" w:rsidRPr="00936F68" w:rsidRDefault="00E64DE6" w:rsidP="0000606E">
      <w:pPr>
        <w:spacing w:after="0" w:line="240" w:lineRule="auto"/>
        <w:rPr>
          <w:rStyle w:val="a"/>
          <w:rFonts w:ascii="Times New Roman" w:hAnsi="Times New Roman"/>
          <w:sz w:val="24"/>
          <w:szCs w:val="24"/>
        </w:rPr>
      </w:pPr>
      <w:r>
        <w:rPr>
          <w:rStyle w:val="a"/>
          <w:rFonts w:ascii="Times New Roman" w:hAnsi="Times New Roman"/>
          <w:sz w:val="24"/>
          <w:szCs w:val="24"/>
        </w:rPr>
        <w:t xml:space="preserve">4.4. </w:t>
      </w:r>
      <w:r w:rsidRPr="00936F68">
        <w:rPr>
          <w:rStyle w:val="a"/>
          <w:rFonts w:ascii="Times New Roman" w:hAnsi="Times New Roman"/>
          <w:sz w:val="24"/>
          <w:szCs w:val="24"/>
        </w:rPr>
        <w:t>На конкурс </w:t>
      </w:r>
      <w:r w:rsidRPr="00B071B4">
        <w:rPr>
          <w:rStyle w:val="a"/>
          <w:rFonts w:ascii="Times New Roman" w:hAnsi="Times New Roman"/>
          <w:b/>
          <w:sz w:val="24"/>
          <w:szCs w:val="24"/>
        </w:rPr>
        <w:t>не принимаются</w:t>
      </w:r>
      <w:r w:rsidRPr="00936F68">
        <w:rPr>
          <w:rStyle w:val="a"/>
          <w:rFonts w:ascii="Times New Roman" w:hAnsi="Times New Roman"/>
          <w:sz w:val="24"/>
          <w:szCs w:val="24"/>
        </w:rPr>
        <w:t xml:space="preserve"> </w:t>
      </w:r>
      <w:r>
        <w:rPr>
          <w:rStyle w:val="a"/>
          <w:rFonts w:ascii="Times New Roman" w:hAnsi="Times New Roman"/>
          <w:sz w:val="24"/>
          <w:szCs w:val="24"/>
        </w:rPr>
        <w:t>работы</w:t>
      </w:r>
      <w:r w:rsidRPr="00936F68">
        <w:rPr>
          <w:rStyle w:val="a"/>
          <w:rFonts w:ascii="Times New Roman" w:hAnsi="Times New Roman"/>
          <w:sz w:val="24"/>
          <w:szCs w:val="24"/>
        </w:rPr>
        <w:t>, не имеющие тематического текстового лозунга, лозунги на иностранных языках, а также файлы в формате Word или MicrosoftPowerPoint.</w:t>
      </w:r>
    </w:p>
    <w:p w:rsidR="00E64DE6" w:rsidRPr="00936F68" w:rsidRDefault="00E64DE6" w:rsidP="0000606E">
      <w:pPr>
        <w:tabs>
          <w:tab w:val="center" w:pos="-28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4DE6" w:rsidRPr="00B071B4" w:rsidRDefault="00E64DE6" w:rsidP="0000606E">
      <w:pPr>
        <w:pStyle w:val="BodyTextIndent"/>
        <w:spacing w:after="0"/>
        <w:ind w:left="0"/>
        <w:rPr>
          <w:u w:val="single"/>
        </w:rPr>
      </w:pPr>
      <w:r w:rsidRPr="00B071B4">
        <w:rPr>
          <w:u w:val="single"/>
        </w:rPr>
        <w:t>5. Критериями оценки работ являются:</w:t>
      </w:r>
    </w:p>
    <w:p w:rsidR="00E64DE6" w:rsidRDefault="00E64DE6" w:rsidP="0000606E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36F68">
        <w:rPr>
          <w:rFonts w:ascii="Times New Roman" w:hAnsi="Times New Roman"/>
          <w:sz w:val="24"/>
          <w:szCs w:val="24"/>
          <w:lang w:eastAsia="ru-RU"/>
        </w:rPr>
        <w:t>- социальна</w:t>
      </w:r>
      <w:r>
        <w:rPr>
          <w:rFonts w:ascii="Times New Roman" w:hAnsi="Times New Roman"/>
          <w:sz w:val="24"/>
          <w:szCs w:val="24"/>
          <w:lang w:eastAsia="ru-RU"/>
        </w:rPr>
        <w:t>я значимость;</w:t>
      </w:r>
    </w:p>
    <w:p w:rsidR="00E64DE6" w:rsidRPr="00936F68" w:rsidRDefault="00E64DE6" w:rsidP="0000606E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Pr="00936F68">
        <w:rPr>
          <w:rFonts w:ascii="Times New Roman" w:hAnsi="Times New Roman"/>
          <w:sz w:val="24"/>
          <w:szCs w:val="24"/>
          <w:lang w:eastAsia="ru-RU"/>
        </w:rPr>
        <w:t xml:space="preserve"> позитивность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E64DE6" w:rsidRDefault="00E64DE6" w:rsidP="0000606E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оригинальность;</w:t>
      </w:r>
    </w:p>
    <w:p w:rsidR="00E64DE6" w:rsidRPr="00936F68" w:rsidRDefault="00E64DE6" w:rsidP="0000606E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36F68">
        <w:rPr>
          <w:rFonts w:ascii="Times New Roman" w:hAnsi="Times New Roman"/>
          <w:sz w:val="24"/>
          <w:szCs w:val="24"/>
          <w:lang w:eastAsia="ru-RU"/>
        </w:rPr>
        <w:t>доступность к понимаю творческой идеи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E64DE6" w:rsidRDefault="00E64DE6" w:rsidP="0000606E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36F68">
        <w:rPr>
          <w:rFonts w:ascii="Times New Roman" w:hAnsi="Times New Roman"/>
          <w:sz w:val="24"/>
          <w:szCs w:val="24"/>
          <w:lang w:eastAsia="ru-RU"/>
        </w:rPr>
        <w:t>- качество исполнения работы.</w:t>
      </w:r>
    </w:p>
    <w:p w:rsidR="00E64DE6" w:rsidRPr="00936F68" w:rsidRDefault="00E64DE6" w:rsidP="0000606E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64DE6" w:rsidRPr="00B071B4" w:rsidRDefault="00E64DE6" w:rsidP="0000606E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B071B4">
        <w:rPr>
          <w:rFonts w:ascii="Times New Roman" w:hAnsi="Times New Roman"/>
          <w:sz w:val="24"/>
          <w:szCs w:val="24"/>
          <w:u w:val="single"/>
        </w:rPr>
        <w:t>6. Организационные вопросы:</w:t>
      </w:r>
    </w:p>
    <w:p w:rsidR="00E64DE6" w:rsidRPr="00936F68" w:rsidRDefault="00E64DE6" w:rsidP="00006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заявки </w:t>
      </w:r>
      <w:r>
        <w:rPr>
          <w:rFonts w:ascii="Times New Roman" w:hAnsi="Times New Roman"/>
          <w:sz w:val="24"/>
          <w:szCs w:val="24"/>
        </w:rPr>
        <w:t xml:space="preserve">и работы </w:t>
      </w:r>
      <w:r w:rsidRPr="00936F68">
        <w:rPr>
          <w:rFonts w:ascii="Times New Roman" w:hAnsi="Times New Roman"/>
          <w:sz w:val="24"/>
          <w:szCs w:val="24"/>
        </w:rPr>
        <w:t xml:space="preserve">на участие в конкурсе принимаются до </w:t>
      </w:r>
      <w:r>
        <w:rPr>
          <w:rFonts w:ascii="Times New Roman" w:hAnsi="Times New Roman"/>
          <w:b/>
          <w:sz w:val="24"/>
          <w:szCs w:val="24"/>
        </w:rPr>
        <w:t>28 ок</w:t>
      </w:r>
      <w:r w:rsidRPr="00936F68">
        <w:rPr>
          <w:rFonts w:ascii="Times New Roman" w:hAnsi="Times New Roman"/>
          <w:b/>
          <w:sz w:val="24"/>
          <w:szCs w:val="24"/>
        </w:rPr>
        <w:t>тября 2016 года</w:t>
      </w:r>
      <w:r w:rsidRPr="00936F68">
        <w:rPr>
          <w:rFonts w:ascii="Times New Roman" w:hAnsi="Times New Roman"/>
          <w:sz w:val="24"/>
          <w:szCs w:val="24"/>
        </w:rPr>
        <w:t xml:space="preserve"> в культурном центре  «Цигломень» по адресу ул. Севстрой, д. 2, каб. 14 или по </w:t>
      </w:r>
      <w:r w:rsidRPr="00936F68">
        <w:rPr>
          <w:rFonts w:ascii="Times New Roman" w:hAnsi="Times New Roman"/>
          <w:sz w:val="24"/>
          <w:szCs w:val="24"/>
          <w:lang w:val="en-US"/>
        </w:rPr>
        <w:t>E</w:t>
      </w:r>
      <w:r w:rsidRPr="00936F68">
        <w:rPr>
          <w:rFonts w:ascii="Times New Roman" w:hAnsi="Times New Roman"/>
          <w:sz w:val="24"/>
          <w:szCs w:val="24"/>
        </w:rPr>
        <w:t>-</w:t>
      </w:r>
      <w:r w:rsidRPr="00936F68">
        <w:rPr>
          <w:rFonts w:ascii="Times New Roman" w:hAnsi="Times New Roman"/>
          <w:sz w:val="24"/>
          <w:szCs w:val="24"/>
          <w:lang w:val="en-US"/>
        </w:rPr>
        <w:t>mail</w:t>
      </w:r>
      <w:r w:rsidRPr="00936F68">
        <w:rPr>
          <w:rFonts w:ascii="Times New Roman" w:hAnsi="Times New Roman"/>
          <w:sz w:val="24"/>
          <w:szCs w:val="24"/>
        </w:rPr>
        <w:t>:</w:t>
      </w:r>
      <w:r w:rsidRPr="00936F68">
        <w:rPr>
          <w:sz w:val="24"/>
          <w:szCs w:val="24"/>
        </w:rPr>
        <w:t xml:space="preserve"> </w:t>
      </w:r>
      <w:hyperlink r:id="rId6" w:history="1">
        <w:r w:rsidRPr="00936F68">
          <w:rPr>
            <w:rStyle w:val="Hyperlink"/>
            <w:rFonts w:ascii="Times New Roman" w:hAnsi="Times New Roman"/>
            <w:color w:val="auto"/>
            <w:sz w:val="24"/>
            <w:szCs w:val="24"/>
            <w:lang w:val="en-US"/>
          </w:rPr>
          <w:t>KCC</w:t>
        </w:r>
        <w:r w:rsidRPr="00936F68">
          <w:rPr>
            <w:rStyle w:val="Hyperlink"/>
            <w:rFonts w:ascii="Times New Roman" w:hAnsi="Times New Roman"/>
            <w:color w:val="auto"/>
            <w:sz w:val="24"/>
            <w:szCs w:val="24"/>
          </w:rPr>
          <w:t>.</w:t>
        </w:r>
        <w:r w:rsidRPr="00936F68">
          <w:rPr>
            <w:rStyle w:val="Hyperlink"/>
            <w:rFonts w:ascii="Times New Roman" w:hAnsi="Times New Roman"/>
            <w:color w:val="auto"/>
            <w:sz w:val="24"/>
            <w:szCs w:val="24"/>
            <w:lang w:val="en-US"/>
          </w:rPr>
          <w:t>kdd</w:t>
        </w:r>
        <w:r w:rsidRPr="00936F68">
          <w:rPr>
            <w:rStyle w:val="Hyperlink"/>
            <w:rFonts w:ascii="Times New Roman" w:hAnsi="Times New Roman"/>
            <w:color w:val="auto"/>
            <w:sz w:val="24"/>
            <w:szCs w:val="24"/>
          </w:rPr>
          <w:t>@</w:t>
        </w:r>
        <w:r w:rsidRPr="00936F68">
          <w:rPr>
            <w:rStyle w:val="Hyperlink"/>
            <w:rFonts w:ascii="Times New Roman" w:hAnsi="Times New Roman"/>
            <w:color w:val="auto"/>
            <w:sz w:val="24"/>
            <w:szCs w:val="24"/>
            <w:lang w:val="en-US"/>
          </w:rPr>
          <w:t>yandex</w:t>
        </w:r>
        <w:r w:rsidRPr="00936F68">
          <w:rPr>
            <w:rStyle w:val="Hyperlink"/>
            <w:rFonts w:ascii="Times New Roman" w:hAnsi="Times New Roman"/>
            <w:color w:val="auto"/>
            <w:sz w:val="24"/>
            <w:szCs w:val="24"/>
          </w:rPr>
          <w:t>.</w:t>
        </w:r>
        <w:r w:rsidRPr="00936F68">
          <w:rPr>
            <w:rStyle w:val="Hyperlink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bookmarkStart w:id="0" w:name="_GoBack"/>
      <w:r w:rsidRPr="00936F68">
        <w:rPr>
          <w:rFonts w:ascii="Times New Roman" w:hAnsi="Times New Roman"/>
          <w:sz w:val="24"/>
          <w:szCs w:val="24"/>
        </w:rPr>
        <w:t>.</w:t>
      </w:r>
    </w:p>
    <w:p w:rsidR="00E64DE6" w:rsidRPr="0000606E" w:rsidRDefault="00E64DE6" w:rsidP="00006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Награждение победителей состоится </w:t>
      </w:r>
      <w:r w:rsidRPr="0000606E">
        <w:rPr>
          <w:rFonts w:ascii="Times New Roman" w:hAnsi="Times New Roman"/>
          <w:sz w:val="24"/>
          <w:szCs w:val="24"/>
        </w:rPr>
        <w:t>3 ноября  на фестивале молодежных культур «АРТ-фест».</w:t>
      </w:r>
      <w:bookmarkEnd w:id="0"/>
    </w:p>
    <w:p w:rsidR="00E64DE6" w:rsidRPr="00936F68" w:rsidRDefault="00E64DE6" w:rsidP="0000606E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E64DE6" w:rsidRPr="0000606E" w:rsidRDefault="00E64DE6" w:rsidP="0000606E">
      <w:pPr>
        <w:spacing w:after="0" w:line="240" w:lineRule="auto"/>
        <w:jc w:val="both"/>
        <w:rPr>
          <w:rFonts w:ascii="Times New Roman" w:hAnsi="Times New Roman"/>
          <w:b/>
          <w:color w:val="3366FF"/>
          <w:sz w:val="24"/>
          <w:szCs w:val="24"/>
        </w:rPr>
      </w:pPr>
      <w:r w:rsidRPr="0000606E">
        <w:rPr>
          <w:rFonts w:ascii="Times New Roman" w:hAnsi="Times New Roman"/>
          <w:b/>
          <w:color w:val="3366FF"/>
          <w:sz w:val="24"/>
          <w:szCs w:val="24"/>
          <w:lang w:val="en-US"/>
        </w:rPr>
        <w:t>III</w:t>
      </w:r>
      <w:r w:rsidRPr="0000606E">
        <w:rPr>
          <w:rFonts w:ascii="Times New Roman" w:hAnsi="Times New Roman"/>
          <w:b/>
          <w:color w:val="3366FF"/>
          <w:sz w:val="24"/>
          <w:szCs w:val="24"/>
        </w:rPr>
        <w:t>. Подведение итогов, награждение победителей</w:t>
      </w:r>
    </w:p>
    <w:p w:rsidR="00E64DE6" w:rsidRPr="00936F68" w:rsidRDefault="00E64DE6" w:rsidP="0000606E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3.1. Состав жюри определяется организаторами конкурса.</w:t>
      </w:r>
    </w:p>
    <w:p w:rsidR="00E64DE6" w:rsidRPr="00936F68" w:rsidRDefault="00E64DE6" w:rsidP="00006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3.2. Жюри оценивает представленные на конкурс творческие работы по 10-тибальной системе в соответствии с критериями, которые  отражены в настоящем Положении.  Победители выявляются по номинациям.</w:t>
      </w:r>
      <w:r w:rsidRPr="00936F68">
        <w:rPr>
          <w:rFonts w:ascii="Times New Roman" w:hAnsi="Times New Roman"/>
          <w:color w:val="FF0000"/>
          <w:sz w:val="24"/>
          <w:szCs w:val="24"/>
        </w:rPr>
        <w:t xml:space="preserve">  </w:t>
      </w:r>
    </w:p>
    <w:p w:rsidR="00E64DE6" w:rsidRPr="00936F68" w:rsidRDefault="00E64DE6" w:rsidP="0000606E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3.3.  Команда или участник, набравшие наибольшее количество баллов, становится</w:t>
      </w:r>
      <w:r>
        <w:rPr>
          <w:rFonts w:ascii="Times New Roman" w:hAnsi="Times New Roman"/>
          <w:sz w:val="24"/>
          <w:szCs w:val="24"/>
        </w:rPr>
        <w:t xml:space="preserve"> победителем 1, 2 или 3 степени соответственно. </w:t>
      </w:r>
    </w:p>
    <w:p w:rsidR="00E64DE6" w:rsidRPr="00936F68" w:rsidRDefault="00E64DE6" w:rsidP="0000606E">
      <w:pPr>
        <w:tabs>
          <w:tab w:val="left" w:pos="531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3.4.  Все участники конкурса отмечаются Дипломами участника.</w:t>
      </w:r>
    </w:p>
    <w:p w:rsidR="00E64DE6" w:rsidRPr="00936F68" w:rsidRDefault="00E64DE6" w:rsidP="006C62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4DE6" w:rsidRPr="0000606E" w:rsidRDefault="00E64DE6" w:rsidP="0000606E">
      <w:pPr>
        <w:spacing w:after="0" w:line="240" w:lineRule="auto"/>
        <w:ind w:left="720" w:hanging="720"/>
        <w:jc w:val="both"/>
        <w:rPr>
          <w:rFonts w:ascii="Times New Roman" w:hAnsi="Times New Roman"/>
          <w:b/>
          <w:color w:val="3366FF"/>
          <w:sz w:val="24"/>
          <w:szCs w:val="24"/>
        </w:rPr>
      </w:pPr>
      <w:r w:rsidRPr="0000606E">
        <w:rPr>
          <w:rFonts w:ascii="Times New Roman" w:hAnsi="Times New Roman"/>
          <w:b/>
          <w:color w:val="3366FF"/>
          <w:sz w:val="24"/>
          <w:szCs w:val="24"/>
          <w:lang w:val="en-US"/>
        </w:rPr>
        <w:t>IV</w:t>
      </w:r>
      <w:r w:rsidRPr="0000606E">
        <w:rPr>
          <w:rFonts w:ascii="Times New Roman" w:hAnsi="Times New Roman"/>
          <w:b/>
          <w:color w:val="3366FF"/>
          <w:sz w:val="24"/>
          <w:szCs w:val="24"/>
        </w:rPr>
        <w:t>. Адрес и телефон организаторов</w:t>
      </w:r>
    </w:p>
    <w:p w:rsidR="00E64DE6" w:rsidRPr="00936F68" w:rsidRDefault="00E64DE6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Муниципальное учреждение культуры муниципального образования «Город Архангельск»  «Культурный центр «Цигломень»;</w:t>
      </w:r>
    </w:p>
    <w:p w:rsidR="00E64DE6" w:rsidRPr="00936F68" w:rsidRDefault="00E64DE6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Молодежный Совет Цигломени </w:t>
      </w:r>
    </w:p>
    <w:p w:rsidR="00E64DE6" w:rsidRPr="00936F68" w:rsidRDefault="00E64DE6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2016 г"/>
        </w:smartTagPr>
        <w:r w:rsidRPr="00936F68">
          <w:rPr>
            <w:rFonts w:ascii="Times New Roman" w:hAnsi="Times New Roman"/>
            <w:sz w:val="24"/>
            <w:szCs w:val="24"/>
          </w:rPr>
          <w:t>163044, г</w:t>
        </w:r>
      </w:smartTag>
      <w:r w:rsidRPr="00936F68">
        <w:rPr>
          <w:rFonts w:ascii="Times New Roman" w:hAnsi="Times New Roman"/>
          <w:sz w:val="24"/>
          <w:szCs w:val="24"/>
        </w:rPr>
        <w:t>. Архангельск, ул. Севстрой, д. 2</w:t>
      </w:r>
    </w:p>
    <w:p w:rsidR="00E64DE6" w:rsidRPr="00936F68" w:rsidRDefault="00E64DE6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Телефоны: </w:t>
      </w:r>
      <w:r w:rsidRPr="00936F68">
        <w:rPr>
          <w:rFonts w:ascii="Times New Roman" w:hAnsi="Times New Roman"/>
          <w:sz w:val="24"/>
          <w:szCs w:val="24"/>
        </w:rPr>
        <w:tab/>
        <w:t>476-118 – приемная директора;</w:t>
      </w:r>
    </w:p>
    <w:p w:rsidR="00E64DE6" w:rsidRPr="00936F68" w:rsidRDefault="00E64DE6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  <w:t>476-140 – отдел культурно - досуговой деятельности;</w:t>
      </w:r>
    </w:p>
    <w:p w:rsidR="00E64DE6" w:rsidRPr="00936F68" w:rsidRDefault="00E64DE6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  <w:t>476-138 – заместитель директора по ТД;</w:t>
      </w:r>
    </w:p>
    <w:p w:rsidR="00E64DE6" w:rsidRPr="00936F68" w:rsidRDefault="00E64DE6" w:rsidP="00035DA4">
      <w:pPr>
        <w:tabs>
          <w:tab w:val="left" w:pos="-2160"/>
          <w:tab w:val="center" w:pos="-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ab/>
      </w:r>
      <w:r w:rsidRPr="00936F68">
        <w:rPr>
          <w:rFonts w:ascii="Times New Roman" w:hAnsi="Times New Roman"/>
          <w:sz w:val="24"/>
          <w:szCs w:val="24"/>
        </w:rPr>
        <w:tab/>
        <w:t xml:space="preserve">476-148 – администратор. </w:t>
      </w:r>
    </w:p>
    <w:p w:rsidR="00E64DE6" w:rsidRPr="00F62491" w:rsidRDefault="00E64DE6" w:rsidP="00B84699">
      <w:pPr>
        <w:spacing w:after="0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936F68">
        <w:rPr>
          <w:rFonts w:ascii="Times New Roman" w:hAnsi="Times New Roman"/>
          <w:sz w:val="24"/>
          <w:szCs w:val="24"/>
          <w:lang w:val="de-DE"/>
        </w:rPr>
        <w:t>E</w:t>
      </w:r>
      <w:r w:rsidRPr="00F62491">
        <w:rPr>
          <w:rFonts w:ascii="Times New Roman" w:hAnsi="Times New Roman"/>
          <w:sz w:val="24"/>
          <w:szCs w:val="24"/>
          <w:lang w:val="en-US"/>
        </w:rPr>
        <w:t>-</w:t>
      </w:r>
      <w:r w:rsidRPr="00936F68">
        <w:rPr>
          <w:rFonts w:ascii="Times New Roman" w:hAnsi="Times New Roman"/>
          <w:sz w:val="24"/>
          <w:szCs w:val="24"/>
          <w:lang w:val="de-DE"/>
        </w:rPr>
        <w:t>mail</w:t>
      </w:r>
      <w:r w:rsidRPr="00F62491">
        <w:rPr>
          <w:rFonts w:ascii="Times New Roman" w:hAnsi="Times New Roman"/>
          <w:sz w:val="24"/>
          <w:szCs w:val="24"/>
          <w:lang w:val="en-US"/>
        </w:rPr>
        <w:t xml:space="preserve">: </w:t>
      </w:r>
      <w:hyperlink r:id="rId7" w:history="1">
        <w:r w:rsidRPr="00936F68">
          <w:rPr>
            <w:rStyle w:val="Hyperlink"/>
            <w:rFonts w:ascii="Times New Roman" w:hAnsi="Times New Roman"/>
            <w:sz w:val="24"/>
            <w:szCs w:val="24"/>
            <w:lang w:val="de-DE"/>
          </w:rPr>
          <w:t>KCCiglomen</w:t>
        </w:r>
        <w:r w:rsidRPr="00F62491">
          <w:rPr>
            <w:rStyle w:val="Hyperlink"/>
            <w:rFonts w:ascii="Times New Roman" w:hAnsi="Times New Roman"/>
            <w:sz w:val="24"/>
            <w:szCs w:val="24"/>
            <w:lang w:val="en-US"/>
          </w:rPr>
          <w:t>@</w:t>
        </w:r>
        <w:r w:rsidRPr="00936F68">
          <w:rPr>
            <w:rStyle w:val="Hyperlink"/>
            <w:rFonts w:ascii="Times New Roman" w:hAnsi="Times New Roman"/>
            <w:sz w:val="24"/>
            <w:szCs w:val="24"/>
            <w:lang w:val="de-DE"/>
          </w:rPr>
          <w:t>yandex</w:t>
        </w:r>
        <w:r w:rsidRPr="00F62491">
          <w:rPr>
            <w:rStyle w:val="Hyperlink"/>
            <w:rFonts w:ascii="Times New Roman" w:hAnsi="Times New Roman"/>
            <w:sz w:val="24"/>
            <w:szCs w:val="24"/>
            <w:lang w:val="en-US"/>
          </w:rPr>
          <w:t>.</w:t>
        </w:r>
        <w:r w:rsidRPr="00936F68">
          <w:rPr>
            <w:rStyle w:val="Hyperlink"/>
            <w:rFonts w:ascii="Times New Roman" w:hAnsi="Times New Roman"/>
            <w:sz w:val="24"/>
            <w:szCs w:val="24"/>
            <w:lang w:val="de-DE"/>
          </w:rPr>
          <w:t>ru</w:t>
        </w:r>
      </w:hyperlink>
      <w:r w:rsidRPr="00F62491">
        <w:rPr>
          <w:rFonts w:ascii="Times New Roman" w:hAnsi="Times New Roman"/>
          <w:sz w:val="24"/>
          <w:szCs w:val="24"/>
          <w:lang w:val="en-US"/>
        </w:rPr>
        <w:t xml:space="preserve">,  </w:t>
      </w:r>
      <w:hyperlink r:id="rId8" w:history="1">
        <w:r w:rsidRPr="00936F68">
          <w:rPr>
            <w:rFonts w:ascii="Times New Roman" w:hAnsi="Times New Roman"/>
            <w:color w:val="0000FF"/>
            <w:sz w:val="24"/>
            <w:szCs w:val="24"/>
            <w:u w:val="single"/>
            <w:lang w:val="de-DE" w:eastAsia="ru-RU"/>
          </w:rPr>
          <w:t>KCC</w:t>
        </w:r>
        <w:r w:rsidRPr="00F62491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.</w:t>
        </w:r>
        <w:r w:rsidRPr="00936F68">
          <w:rPr>
            <w:rFonts w:ascii="Times New Roman" w:hAnsi="Times New Roman"/>
            <w:color w:val="0000FF"/>
            <w:sz w:val="24"/>
            <w:szCs w:val="24"/>
            <w:u w:val="single"/>
            <w:lang w:val="de-DE" w:eastAsia="ru-RU"/>
          </w:rPr>
          <w:t>kdd</w:t>
        </w:r>
        <w:r w:rsidRPr="00F62491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@</w:t>
        </w:r>
        <w:r w:rsidRPr="00936F68">
          <w:rPr>
            <w:rFonts w:ascii="Times New Roman" w:hAnsi="Times New Roman"/>
            <w:color w:val="0000FF"/>
            <w:sz w:val="24"/>
            <w:szCs w:val="24"/>
            <w:u w:val="single"/>
            <w:lang w:val="de-DE" w:eastAsia="ru-RU"/>
          </w:rPr>
          <w:t>yandex</w:t>
        </w:r>
        <w:r w:rsidRPr="00F62491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.</w:t>
        </w:r>
        <w:r w:rsidRPr="00936F68">
          <w:rPr>
            <w:rFonts w:ascii="Times New Roman" w:hAnsi="Times New Roman"/>
            <w:color w:val="0000FF"/>
            <w:sz w:val="24"/>
            <w:szCs w:val="24"/>
            <w:u w:val="single"/>
            <w:lang w:val="de-DE" w:eastAsia="ru-RU"/>
          </w:rPr>
          <w:t>ru</w:t>
        </w:r>
      </w:hyperlink>
    </w:p>
    <w:p w:rsidR="00E64DE6" w:rsidRPr="00936F68" w:rsidRDefault="00E64DE6" w:rsidP="00035DA4">
      <w:pPr>
        <w:tabs>
          <w:tab w:val="left" w:pos="-2700"/>
          <w:tab w:val="center" w:pos="-19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Сайт учреждения </w:t>
      </w:r>
      <w:hyperlink r:id="rId9" w:history="1">
        <w:r w:rsidRPr="00936F68">
          <w:rPr>
            <w:rStyle w:val="Hyperlink"/>
            <w:rFonts w:ascii="Times New Roman" w:hAnsi="Times New Roman"/>
            <w:sz w:val="24"/>
            <w:szCs w:val="24"/>
            <w:lang w:val="en-US"/>
          </w:rPr>
          <w:t>www</w:t>
        </w:r>
        <w:r w:rsidRPr="00936F68">
          <w:rPr>
            <w:rStyle w:val="Hyperlink"/>
            <w:rFonts w:ascii="Times New Roman" w:hAnsi="Times New Roman"/>
            <w:sz w:val="24"/>
            <w:szCs w:val="24"/>
          </w:rPr>
          <w:t>.kcc.org.ru</w:t>
        </w:r>
      </w:hyperlink>
    </w:p>
    <w:p w:rsidR="00E64DE6" w:rsidRPr="00936F68" w:rsidRDefault="00E64DE6" w:rsidP="00035DA4">
      <w:pPr>
        <w:tabs>
          <w:tab w:val="left" w:pos="-2700"/>
          <w:tab w:val="center" w:pos="-1980"/>
        </w:tabs>
        <w:spacing w:after="0" w:line="240" w:lineRule="auto"/>
        <w:jc w:val="both"/>
        <w:rPr>
          <w:rStyle w:val="Hyperlink"/>
          <w:rFonts w:ascii="Times New Roman" w:hAnsi="Times New Roman"/>
          <w:color w:val="auto"/>
          <w:sz w:val="24"/>
          <w:szCs w:val="24"/>
        </w:rPr>
      </w:pPr>
      <w:hyperlink r:id="rId10" w:history="1">
        <w:r w:rsidRPr="00936F68">
          <w:rPr>
            <w:rStyle w:val="Hyperlink"/>
            <w:rFonts w:ascii="Times New Roman" w:hAnsi="Times New Roman"/>
            <w:color w:val="auto"/>
            <w:sz w:val="24"/>
            <w:szCs w:val="24"/>
          </w:rPr>
          <w:t>http://vkontakte.ru/club29644570</w:t>
        </w:r>
      </w:hyperlink>
    </w:p>
    <w:p w:rsidR="00E64DE6" w:rsidRPr="00936F68" w:rsidRDefault="00E64DE6" w:rsidP="00035DA4">
      <w:pPr>
        <w:tabs>
          <w:tab w:val="left" w:pos="-2700"/>
          <w:tab w:val="center" w:pos="-1980"/>
        </w:tabs>
        <w:spacing w:after="0" w:line="240" w:lineRule="auto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</w:p>
    <w:p w:rsidR="00E64DE6" w:rsidRDefault="00E64DE6" w:rsidP="00B84699">
      <w:pPr>
        <w:tabs>
          <w:tab w:val="left" w:pos="-2700"/>
          <w:tab w:val="center" w:pos="-1980"/>
        </w:tabs>
        <w:jc w:val="both"/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Координатор конкур</w:t>
      </w:r>
      <w:r>
        <w:rPr>
          <w:rFonts w:ascii="Times New Roman" w:hAnsi="Times New Roman"/>
          <w:sz w:val="24"/>
          <w:szCs w:val="24"/>
        </w:rPr>
        <w:t>са: Заозерская Елена Сергеевна      8-902-199-19-65</w:t>
      </w:r>
    </w:p>
    <w:p w:rsidR="00E64DE6" w:rsidRPr="00936F68" w:rsidRDefault="00E64DE6" w:rsidP="00B84699">
      <w:pPr>
        <w:tabs>
          <w:tab w:val="left" w:pos="-2700"/>
          <w:tab w:val="center" w:pos="-198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Краснова Елена Дмитриевна     8-911-056-32-21</w:t>
      </w:r>
    </w:p>
    <w:p w:rsidR="00E64DE6" w:rsidRDefault="00E64DE6" w:rsidP="00B84699">
      <w:pPr>
        <w:tabs>
          <w:tab w:val="left" w:pos="-2700"/>
          <w:tab w:val="center" w:pos="-1980"/>
        </w:tabs>
        <w:jc w:val="both"/>
        <w:rPr>
          <w:rFonts w:ascii="Times New Roman" w:hAnsi="Times New Roman"/>
          <w:sz w:val="24"/>
          <w:szCs w:val="24"/>
        </w:rPr>
      </w:pPr>
    </w:p>
    <w:p w:rsidR="00E64DE6" w:rsidRDefault="00E64DE6" w:rsidP="00B84699">
      <w:pPr>
        <w:tabs>
          <w:tab w:val="left" w:pos="-2700"/>
          <w:tab w:val="center" w:pos="-1980"/>
        </w:tabs>
        <w:jc w:val="both"/>
        <w:rPr>
          <w:rFonts w:ascii="Times New Roman" w:hAnsi="Times New Roman"/>
          <w:sz w:val="24"/>
          <w:szCs w:val="24"/>
        </w:rPr>
      </w:pPr>
    </w:p>
    <w:p w:rsidR="00E64DE6" w:rsidRDefault="00E64DE6" w:rsidP="00B84699">
      <w:pPr>
        <w:tabs>
          <w:tab w:val="left" w:pos="-2700"/>
          <w:tab w:val="center" w:pos="-1980"/>
        </w:tabs>
        <w:jc w:val="both"/>
        <w:rPr>
          <w:rFonts w:ascii="Times New Roman" w:hAnsi="Times New Roman"/>
          <w:sz w:val="24"/>
          <w:szCs w:val="24"/>
        </w:rPr>
      </w:pPr>
    </w:p>
    <w:p w:rsidR="00E64DE6" w:rsidRDefault="00E64DE6" w:rsidP="00B84699">
      <w:pPr>
        <w:tabs>
          <w:tab w:val="left" w:pos="-2700"/>
          <w:tab w:val="center" w:pos="-1980"/>
        </w:tabs>
        <w:jc w:val="both"/>
        <w:rPr>
          <w:rFonts w:ascii="Times New Roman" w:hAnsi="Times New Roman"/>
          <w:sz w:val="24"/>
          <w:szCs w:val="24"/>
        </w:rPr>
      </w:pPr>
    </w:p>
    <w:p w:rsidR="00E64DE6" w:rsidRDefault="00E64DE6" w:rsidP="00B84699">
      <w:pPr>
        <w:tabs>
          <w:tab w:val="left" w:pos="-2700"/>
          <w:tab w:val="center" w:pos="-1980"/>
        </w:tabs>
        <w:jc w:val="both"/>
        <w:rPr>
          <w:rFonts w:ascii="Times New Roman" w:hAnsi="Times New Roman"/>
          <w:sz w:val="24"/>
          <w:szCs w:val="24"/>
        </w:rPr>
      </w:pPr>
    </w:p>
    <w:p w:rsidR="00E64DE6" w:rsidRDefault="00E64DE6" w:rsidP="00B84699">
      <w:pPr>
        <w:tabs>
          <w:tab w:val="left" w:pos="-2700"/>
          <w:tab w:val="center" w:pos="-1980"/>
        </w:tabs>
        <w:jc w:val="both"/>
        <w:rPr>
          <w:rFonts w:ascii="Times New Roman" w:hAnsi="Times New Roman"/>
          <w:sz w:val="24"/>
          <w:szCs w:val="24"/>
        </w:rPr>
      </w:pPr>
    </w:p>
    <w:p w:rsidR="00E64DE6" w:rsidRPr="00936F68" w:rsidRDefault="00E64DE6" w:rsidP="00B84699">
      <w:pPr>
        <w:tabs>
          <w:tab w:val="left" w:pos="-2700"/>
          <w:tab w:val="center" w:pos="-1980"/>
        </w:tabs>
        <w:jc w:val="both"/>
        <w:rPr>
          <w:rFonts w:ascii="Times New Roman" w:hAnsi="Times New Roman"/>
          <w:sz w:val="24"/>
          <w:szCs w:val="24"/>
        </w:rPr>
      </w:pPr>
    </w:p>
    <w:p w:rsidR="00E64DE6" w:rsidRPr="00936F68" w:rsidRDefault="00E64DE6" w:rsidP="00700B84">
      <w:pPr>
        <w:tabs>
          <w:tab w:val="left" w:pos="-2700"/>
          <w:tab w:val="center" w:pos="-1980"/>
        </w:tabs>
        <w:spacing w:after="0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936F68">
        <w:rPr>
          <w:rFonts w:ascii="Times New Roman" w:hAnsi="Times New Roman"/>
          <w:b/>
          <w:sz w:val="24"/>
          <w:szCs w:val="24"/>
        </w:rPr>
        <w:t>Заявка на участие в конкурсе стенгазет и дизайн – проектов «Новый взгляд»</w:t>
      </w:r>
    </w:p>
    <w:p w:rsidR="00E64DE6" w:rsidRPr="00936F68" w:rsidRDefault="00E64DE6" w:rsidP="002A6544">
      <w:pPr>
        <w:tabs>
          <w:tab w:val="left" w:pos="-2700"/>
          <w:tab w:val="center" w:pos="-198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6408"/>
      </w:tblGrid>
      <w:tr w:rsidR="00E64DE6" w:rsidRPr="00936F68" w:rsidTr="0000606E">
        <w:trPr>
          <w:trHeight w:val="537"/>
        </w:trPr>
        <w:tc>
          <w:tcPr>
            <w:tcW w:w="3060" w:type="dxa"/>
            <w:vAlign w:val="center"/>
          </w:tcPr>
          <w:p w:rsidR="00E64DE6" w:rsidRPr="00936F68" w:rsidRDefault="00E64DE6" w:rsidP="00700B84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 w:rsidRPr="00936F68">
              <w:rPr>
                <w:rFonts w:ascii="Times New Roman" w:hAnsi="Times New Roman"/>
                <w:sz w:val="24"/>
                <w:szCs w:val="24"/>
              </w:rPr>
              <w:t>Им</w:t>
            </w:r>
            <w:r>
              <w:rPr>
                <w:rFonts w:ascii="Times New Roman" w:hAnsi="Times New Roman"/>
                <w:sz w:val="24"/>
                <w:szCs w:val="24"/>
              </w:rPr>
              <w:t>я участника/состав команды (ФИО участников</w:t>
            </w:r>
            <w:r w:rsidRPr="00936F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6408" w:type="dxa"/>
            <w:vAlign w:val="center"/>
          </w:tcPr>
          <w:p w:rsidR="00E64DE6" w:rsidRPr="00936F68" w:rsidRDefault="00E64DE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E64DE6" w:rsidRPr="00936F68" w:rsidTr="0000606E">
        <w:trPr>
          <w:trHeight w:val="537"/>
        </w:trPr>
        <w:tc>
          <w:tcPr>
            <w:tcW w:w="3060" w:type="dxa"/>
            <w:vAlign w:val="center"/>
          </w:tcPr>
          <w:p w:rsidR="00E64DE6" w:rsidRPr="00936F68" w:rsidRDefault="00E64DE6" w:rsidP="00700B84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 участника (ов)</w:t>
            </w:r>
          </w:p>
        </w:tc>
        <w:tc>
          <w:tcPr>
            <w:tcW w:w="6408" w:type="dxa"/>
            <w:vAlign w:val="center"/>
          </w:tcPr>
          <w:p w:rsidR="00E64DE6" w:rsidRPr="00936F68" w:rsidRDefault="00E64DE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E64DE6" w:rsidRPr="00936F68" w:rsidTr="0000606E">
        <w:trPr>
          <w:trHeight w:val="537"/>
        </w:trPr>
        <w:tc>
          <w:tcPr>
            <w:tcW w:w="3060" w:type="dxa"/>
            <w:vAlign w:val="center"/>
          </w:tcPr>
          <w:p w:rsidR="00E64DE6" w:rsidRPr="00936F68" w:rsidRDefault="00E64DE6" w:rsidP="00871827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 w:rsidRPr="00936F68">
              <w:rPr>
                <w:rFonts w:ascii="Times New Roman" w:hAnsi="Times New Roman"/>
                <w:sz w:val="24"/>
                <w:szCs w:val="24"/>
              </w:rPr>
              <w:t>Название конкурсной работы</w:t>
            </w:r>
          </w:p>
        </w:tc>
        <w:tc>
          <w:tcPr>
            <w:tcW w:w="6408" w:type="dxa"/>
            <w:vAlign w:val="center"/>
          </w:tcPr>
          <w:p w:rsidR="00E64DE6" w:rsidRPr="00936F68" w:rsidRDefault="00E64DE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E64DE6" w:rsidRPr="00936F68" w:rsidTr="0000606E">
        <w:trPr>
          <w:trHeight w:val="441"/>
        </w:trPr>
        <w:tc>
          <w:tcPr>
            <w:tcW w:w="3060" w:type="dxa"/>
            <w:vAlign w:val="center"/>
          </w:tcPr>
          <w:p w:rsidR="00E64DE6" w:rsidRPr="00936F68" w:rsidRDefault="00E64DE6" w:rsidP="00EF53D5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 w:rsidRPr="00936F68">
              <w:rPr>
                <w:rFonts w:ascii="Times New Roman" w:hAnsi="Times New Roman"/>
                <w:sz w:val="24"/>
                <w:szCs w:val="24"/>
              </w:rPr>
              <w:t>Номинация, тема работы</w:t>
            </w:r>
          </w:p>
        </w:tc>
        <w:tc>
          <w:tcPr>
            <w:tcW w:w="6408" w:type="dxa"/>
            <w:vAlign w:val="center"/>
          </w:tcPr>
          <w:p w:rsidR="00E64DE6" w:rsidRPr="00936F68" w:rsidRDefault="00E64DE6" w:rsidP="00EF53D5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E64DE6" w:rsidRPr="00936F68" w:rsidTr="0000606E">
        <w:trPr>
          <w:trHeight w:val="506"/>
        </w:trPr>
        <w:tc>
          <w:tcPr>
            <w:tcW w:w="3060" w:type="dxa"/>
            <w:vAlign w:val="center"/>
          </w:tcPr>
          <w:p w:rsidR="00E64DE6" w:rsidRPr="00936F68" w:rsidRDefault="00E64DE6" w:rsidP="00700B84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 w:rsidRPr="00936F68">
              <w:rPr>
                <w:rFonts w:ascii="Times New Roman" w:hAnsi="Times New Roman"/>
                <w:sz w:val="24"/>
                <w:szCs w:val="24"/>
              </w:rPr>
              <w:t xml:space="preserve">Ф.И.О.  руководителя </w:t>
            </w:r>
            <w:r>
              <w:rPr>
                <w:rFonts w:ascii="Times New Roman" w:hAnsi="Times New Roman"/>
                <w:sz w:val="24"/>
                <w:szCs w:val="24"/>
              </w:rPr>
              <w:t>(если есть)</w:t>
            </w:r>
          </w:p>
        </w:tc>
        <w:tc>
          <w:tcPr>
            <w:tcW w:w="6408" w:type="dxa"/>
            <w:vAlign w:val="center"/>
          </w:tcPr>
          <w:p w:rsidR="00E64DE6" w:rsidRPr="00936F68" w:rsidRDefault="00E64DE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E64DE6" w:rsidRPr="00936F68" w:rsidTr="0000606E">
        <w:trPr>
          <w:trHeight w:val="441"/>
        </w:trPr>
        <w:tc>
          <w:tcPr>
            <w:tcW w:w="3060" w:type="dxa"/>
            <w:vAlign w:val="center"/>
          </w:tcPr>
          <w:p w:rsidR="00E64DE6" w:rsidRPr="00936F68" w:rsidRDefault="00E64DE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 w:rsidRPr="00936F68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аправляющая организация (если есть) </w:t>
            </w:r>
          </w:p>
        </w:tc>
        <w:tc>
          <w:tcPr>
            <w:tcW w:w="6408" w:type="dxa"/>
            <w:vAlign w:val="center"/>
          </w:tcPr>
          <w:p w:rsidR="00E64DE6" w:rsidRPr="00936F68" w:rsidRDefault="00E64DE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E64DE6" w:rsidRPr="00936F68" w:rsidTr="0000606E">
        <w:trPr>
          <w:trHeight w:val="441"/>
        </w:trPr>
        <w:tc>
          <w:tcPr>
            <w:tcW w:w="3060" w:type="dxa"/>
            <w:vAlign w:val="center"/>
          </w:tcPr>
          <w:p w:rsidR="00E64DE6" w:rsidRPr="00936F68" w:rsidRDefault="00E64DE6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 w:rsidRPr="00936F68">
              <w:rPr>
                <w:rFonts w:ascii="Times New Roman" w:hAnsi="Times New Roman"/>
                <w:sz w:val="24"/>
                <w:szCs w:val="24"/>
              </w:rPr>
              <w:t>Контактный телефон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участника (ов)</w:t>
            </w:r>
          </w:p>
        </w:tc>
        <w:tc>
          <w:tcPr>
            <w:tcW w:w="6408" w:type="dxa"/>
            <w:vAlign w:val="center"/>
          </w:tcPr>
          <w:p w:rsidR="00E64DE6" w:rsidRPr="00936F68" w:rsidRDefault="00E64DE6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E64DE6" w:rsidRPr="00936F68" w:rsidTr="0000606E">
        <w:trPr>
          <w:trHeight w:val="441"/>
        </w:trPr>
        <w:tc>
          <w:tcPr>
            <w:tcW w:w="3060" w:type="dxa"/>
            <w:vAlign w:val="center"/>
          </w:tcPr>
          <w:p w:rsidR="00E64DE6" w:rsidRPr="00936F68" w:rsidRDefault="00E64DE6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sz w:val="24"/>
                <w:szCs w:val="24"/>
              </w:rPr>
            </w:pPr>
            <w:r w:rsidRPr="00936F68">
              <w:rPr>
                <w:rFonts w:ascii="Times New Roman" w:hAnsi="Times New Roman"/>
                <w:sz w:val="24"/>
                <w:szCs w:val="24"/>
              </w:rPr>
              <w:t>Электронная  почта</w:t>
            </w:r>
          </w:p>
        </w:tc>
        <w:tc>
          <w:tcPr>
            <w:tcW w:w="6408" w:type="dxa"/>
            <w:vAlign w:val="center"/>
          </w:tcPr>
          <w:p w:rsidR="00E64DE6" w:rsidRPr="00936F68" w:rsidRDefault="00E64DE6" w:rsidP="00115626">
            <w:pPr>
              <w:tabs>
                <w:tab w:val="left" w:pos="-2700"/>
                <w:tab w:val="center" w:pos="-1980"/>
              </w:tabs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</w:tbl>
    <w:p w:rsidR="00E64DE6" w:rsidRPr="00936F68" w:rsidRDefault="00E64DE6" w:rsidP="00220385">
      <w:pPr>
        <w:rPr>
          <w:rFonts w:ascii="Times New Roman" w:hAnsi="Times New Roman"/>
          <w:sz w:val="24"/>
          <w:szCs w:val="24"/>
        </w:rPr>
      </w:pPr>
    </w:p>
    <w:p w:rsidR="00E64DE6" w:rsidRPr="00936F68" w:rsidRDefault="00E64DE6" w:rsidP="00220385">
      <w:pPr>
        <w:rPr>
          <w:rFonts w:ascii="Times New Roman" w:hAnsi="Times New Roman"/>
          <w:sz w:val="24"/>
          <w:szCs w:val="24"/>
        </w:rPr>
      </w:pPr>
    </w:p>
    <w:p w:rsidR="00E64DE6" w:rsidRPr="00936F68" w:rsidRDefault="00E64DE6" w:rsidP="00220385">
      <w:pPr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 xml:space="preserve">Дата </w:t>
      </w:r>
      <w:r>
        <w:rPr>
          <w:rFonts w:ascii="Times New Roman" w:hAnsi="Times New Roman"/>
          <w:sz w:val="24"/>
          <w:szCs w:val="24"/>
        </w:rPr>
        <w:t xml:space="preserve">«____» </w:t>
      </w:r>
      <w:r w:rsidRPr="00936F68">
        <w:rPr>
          <w:rFonts w:ascii="Times New Roman" w:hAnsi="Times New Roman"/>
          <w:sz w:val="24"/>
          <w:szCs w:val="24"/>
        </w:rPr>
        <w:t>_____________</w:t>
      </w:r>
      <w:r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 г</w:t>
        </w:r>
      </w:smartTag>
      <w:r>
        <w:rPr>
          <w:rFonts w:ascii="Times New Roman" w:hAnsi="Times New Roman"/>
          <w:sz w:val="24"/>
          <w:szCs w:val="24"/>
        </w:rPr>
        <w:t>.</w:t>
      </w:r>
    </w:p>
    <w:p w:rsidR="00E64DE6" w:rsidRPr="00936F68" w:rsidRDefault="00E64DE6" w:rsidP="008E3367">
      <w:pPr>
        <w:rPr>
          <w:rFonts w:ascii="Times New Roman" w:hAnsi="Times New Roman"/>
          <w:sz w:val="24"/>
          <w:szCs w:val="24"/>
        </w:rPr>
      </w:pPr>
      <w:r w:rsidRPr="00936F68">
        <w:rPr>
          <w:rFonts w:ascii="Times New Roman" w:hAnsi="Times New Roman"/>
          <w:sz w:val="24"/>
          <w:szCs w:val="24"/>
        </w:rPr>
        <w:t>Подпись ___________________________________</w:t>
      </w:r>
    </w:p>
    <w:sectPr w:rsidR="00E64DE6" w:rsidRPr="00936F68" w:rsidSect="00210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863E3"/>
    <w:multiLevelType w:val="hybridMultilevel"/>
    <w:tmpl w:val="84AA090C"/>
    <w:lvl w:ilvl="0" w:tplc="25D6EE0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43B1719"/>
    <w:multiLevelType w:val="hybridMultilevel"/>
    <w:tmpl w:val="3D5EC46E"/>
    <w:lvl w:ilvl="0" w:tplc="6AFCA4B2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292F28C7"/>
    <w:multiLevelType w:val="multilevel"/>
    <w:tmpl w:val="89C48C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1F826D5"/>
    <w:multiLevelType w:val="hybridMultilevel"/>
    <w:tmpl w:val="6B46B5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7F301F"/>
    <w:multiLevelType w:val="multilevel"/>
    <w:tmpl w:val="9FCE280C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cs="Times New Roman"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5">
    <w:nsid w:val="5C7951EC"/>
    <w:multiLevelType w:val="hybridMultilevel"/>
    <w:tmpl w:val="89C48CF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0D30C41"/>
    <w:multiLevelType w:val="hybridMultilevel"/>
    <w:tmpl w:val="4C166278"/>
    <w:lvl w:ilvl="0" w:tplc="277E7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8FCC31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3F26288"/>
    <w:multiLevelType w:val="hybridMultilevel"/>
    <w:tmpl w:val="766468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6E0388B"/>
    <w:multiLevelType w:val="hybridMultilevel"/>
    <w:tmpl w:val="B64E6338"/>
    <w:lvl w:ilvl="0" w:tplc="F78E88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8"/>
  </w:num>
  <w:num w:numId="5">
    <w:abstractNumId w:val="6"/>
  </w:num>
  <w:num w:numId="6">
    <w:abstractNumId w:val="4"/>
  </w:num>
  <w:num w:numId="7">
    <w:abstractNumId w:val="7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7CC8"/>
    <w:rsid w:val="0000606E"/>
    <w:rsid w:val="000128ED"/>
    <w:rsid w:val="00035DA4"/>
    <w:rsid w:val="00043988"/>
    <w:rsid w:val="00055FCF"/>
    <w:rsid w:val="000773D2"/>
    <w:rsid w:val="00090175"/>
    <w:rsid w:val="000D06DB"/>
    <w:rsid w:val="000E3AD3"/>
    <w:rsid w:val="00115626"/>
    <w:rsid w:val="00176350"/>
    <w:rsid w:val="0018084E"/>
    <w:rsid w:val="001812DB"/>
    <w:rsid w:val="001A6209"/>
    <w:rsid w:val="001D6E43"/>
    <w:rsid w:val="00210EAD"/>
    <w:rsid w:val="00220385"/>
    <w:rsid w:val="00222270"/>
    <w:rsid w:val="002356C7"/>
    <w:rsid w:val="002611BF"/>
    <w:rsid w:val="00266D04"/>
    <w:rsid w:val="0027703B"/>
    <w:rsid w:val="002856C8"/>
    <w:rsid w:val="00287978"/>
    <w:rsid w:val="002A6544"/>
    <w:rsid w:val="002B0376"/>
    <w:rsid w:val="002B62A2"/>
    <w:rsid w:val="00317468"/>
    <w:rsid w:val="00323238"/>
    <w:rsid w:val="00343369"/>
    <w:rsid w:val="0038016C"/>
    <w:rsid w:val="003C0432"/>
    <w:rsid w:val="003C315E"/>
    <w:rsid w:val="003E6010"/>
    <w:rsid w:val="00412477"/>
    <w:rsid w:val="00414FB9"/>
    <w:rsid w:val="00472C90"/>
    <w:rsid w:val="00473AAC"/>
    <w:rsid w:val="00477E60"/>
    <w:rsid w:val="004B4C99"/>
    <w:rsid w:val="004D7BB4"/>
    <w:rsid w:val="00511B1A"/>
    <w:rsid w:val="00511C6B"/>
    <w:rsid w:val="00512933"/>
    <w:rsid w:val="00512DC3"/>
    <w:rsid w:val="00513ACB"/>
    <w:rsid w:val="00520E40"/>
    <w:rsid w:val="00523324"/>
    <w:rsid w:val="00526EB1"/>
    <w:rsid w:val="00567349"/>
    <w:rsid w:val="005908AF"/>
    <w:rsid w:val="005B0317"/>
    <w:rsid w:val="005C126D"/>
    <w:rsid w:val="005E2173"/>
    <w:rsid w:val="005E6DD9"/>
    <w:rsid w:val="00650B50"/>
    <w:rsid w:val="00677019"/>
    <w:rsid w:val="0069062B"/>
    <w:rsid w:val="006B0B82"/>
    <w:rsid w:val="006C6273"/>
    <w:rsid w:val="00700B84"/>
    <w:rsid w:val="00716499"/>
    <w:rsid w:val="00722A3D"/>
    <w:rsid w:val="00724410"/>
    <w:rsid w:val="00771A75"/>
    <w:rsid w:val="00772094"/>
    <w:rsid w:val="00780FDA"/>
    <w:rsid w:val="007A1F15"/>
    <w:rsid w:val="007A6DE4"/>
    <w:rsid w:val="007D0370"/>
    <w:rsid w:val="007E19BB"/>
    <w:rsid w:val="00806421"/>
    <w:rsid w:val="00812ED1"/>
    <w:rsid w:val="0081532E"/>
    <w:rsid w:val="00821557"/>
    <w:rsid w:val="008702B9"/>
    <w:rsid w:val="00871827"/>
    <w:rsid w:val="00872A64"/>
    <w:rsid w:val="008E3367"/>
    <w:rsid w:val="008F0ACF"/>
    <w:rsid w:val="00902736"/>
    <w:rsid w:val="00907042"/>
    <w:rsid w:val="00921A65"/>
    <w:rsid w:val="00936F68"/>
    <w:rsid w:val="0095027D"/>
    <w:rsid w:val="009526EF"/>
    <w:rsid w:val="00A026F1"/>
    <w:rsid w:val="00A14D64"/>
    <w:rsid w:val="00A209FF"/>
    <w:rsid w:val="00A27246"/>
    <w:rsid w:val="00A4189E"/>
    <w:rsid w:val="00A4748E"/>
    <w:rsid w:val="00A53F7B"/>
    <w:rsid w:val="00A573AD"/>
    <w:rsid w:val="00A57C42"/>
    <w:rsid w:val="00A607AA"/>
    <w:rsid w:val="00A60EA6"/>
    <w:rsid w:val="00A90B9B"/>
    <w:rsid w:val="00AA52ED"/>
    <w:rsid w:val="00AD25C1"/>
    <w:rsid w:val="00AD62C9"/>
    <w:rsid w:val="00AE65F3"/>
    <w:rsid w:val="00B071B4"/>
    <w:rsid w:val="00B11F90"/>
    <w:rsid w:val="00B51BE2"/>
    <w:rsid w:val="00B77B8E"/>
    <w:rsid w:val="00B84699"/>
    <w:rsid w:val="00B92E6D"/>
    <w:rsid w:val="00B93E97"/>
    <w:rsid w:val="00BC2A47"/>
    <w:rsid w:val="00BC4E11"/>
    <w:rsid w:val="00BD4D4C"/>
    <w:rsid w:val="00BD7CC8"/>
    <w:rsid w:val="00C102D0"/>
    <w:rsid w:val="00C40308"/>
    <w:rsid w:val="00C65BC3"/>
    <w:rsid w:val="00C84321"/>
    <w:rsid w:val="00CB2B29"/>
    <w:rsid w:val="00CC16B2"/>
    <w:rsid w:val="00CF55F5"/>
    <w:rsid w:val="00D11E76"/>
    <w:rsid w:val="00D221E2"/>
    <w:rsid w:val="00D2432D"/>
    <w:rsid w:val="00D249B9"/>
    <w:rsid w:val="00D4560D"/>
    <w:rsid w:val="00D459FD"/>
    <w:rsid w:val="00D51F28"/>
    <w:rsid w:val="00D7780D"/>
    <w:rsid w:val="00DB6498"/>
    <w:rsid w:val="00DD4831"/>
    <w:rsid w:val="00DF2DD1"/>
    <w:rsid w:val="00DF481B"/>
    <w:rsid w:val="00DF74BC"/>
    <w:rsid w:val="00E02365"/>
    <w:rsid w:val="00E0386C"/>
    <w:rsid w:val="00E05BE4"/>
    <w:rsid w:val="00E10891"/>
    <w:rsid w:val="00E17AE7"/>
    <w:rsid w:val="00E20ADE"/>
    <w:rsid w:val="00E24986"/>
    <w:rsid w:val="00E26B4E"/>
    <w:rsid w:val="00E31DB2"/>
    <w:rsid w:val="00E44A74"/>
    <w:rsid w:val="00E47464"/>
    <w:rsid w:val="00E64DE6"/>
    <w:rsid w:val="00E71DCA"/>
    <w:rsid w:val="00EB0AA7"/>
    <w:rsid w:val="00ED7FC2"/>
    <w:rsid w:val="00EF53D5"/>
    <w:rsid w:val="00F10AE4"/>
    <w:rsid w:val="00F10C18"/>
    <w:rsid w:val="00F150D0"/>
    <w:rsid w:val="00F24B30"/>
    <w:rsid w:val="00F426EE"/>
    <w:rsid w:val="00F62491"/>
    <w:rsid w:val="00F81DB2"/>
    <w:rsid w:val="00F84DC7"/>
    <w:rsid w:val="00FB5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23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D7BB4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3E6010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26EB1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6EB1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6C62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Normal"/>
    <w:uiPriority w:val="99"/>
    <w:rsid w:val="006C627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C65BC3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65BC3"/>
    <w:rPr>
      <w:rFonts w:ascii="Times New Roman" w:hAnsi="Times New Roman" w:cs="Times New Roman"/>
      <w:sz w:val="24"/>
    </w:rPr>
  </w:style>
  <w:style w:type="paragraph" w:customStyle="1" w:styleId="2">
    <w:name w:val="Абзац списка2"/>
    <w:basedOn w:val="Normal"/>
    <w:uiPriority w:val="99"/>
    <w:rsid w:val="00F81DB2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FollowedHyperlink">
    <w:name w:val="FollowedHyperlink"/>
    <w:basedOn w:val="DefaultParagraphFont"/>
    <w:uiPriority w:val="99"/>
    <w:rsid w:val="000D06DB"/>
    <w:rPr>
      <w:rFonts w:cs="Times New Roman"/>
      <w:color w:val="800080"/>
      <w:u w:val="single"/>
    </w:rPr>
  </w:style>
  <w:style w:type="character" w:customStyle="1" w:styleId="a">
    <w:name w:val="a"/>
    <w:basedOn w:val="DefaultParagraphFont"/>
    <w:uiPriority w:val="99"/>
    <w:rsid w:val="0028797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66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CC.kdd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CCiglomen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CC.kdd@yandex.ru&#1102;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vkontakte.ru/club2964457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cc.org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1813</TotalTime>
  <Pages>4</Pages>
  <Words>1056</Words>
  <Characters>6020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Uuser</cp:lastModifiedBy>
  <cp:revision>47</cp:revision>
  <cp:lastPrinted>2016-09-02T12:26:00Z</cp:lastPrinted>
  <dcterms:created xsi:type="dcterms:W3CDTF">2014-02-27T11:48:00Z</dcterms:created>
  <dcterms:modified xsi:type="dcterms:W3CDTF">2016-09-07T08:50:00Z</dcterms:modified>
</cp:coreProperties>
</file>