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FC5" w:rsidRDefault="00A87FC5" w:rsidP="00B5489D">
      <w:pPr>
        <w:ind w:right="-1"/>
        <w:jc w:val="right"/>
        <w:rPr>
          <w:color w:val="800080"/>
        </w:rPr>
      </w:pPr>
      <w:r>
        <w:rPr>
          <w:color w:val="800080"/>
        </w:rPr>
        <w:t>УТВЕРЖДАЮ:</w:t>
      </w:r>
    </w:p>
    <w:p w:rsidR="00A87FC5" w:rsidRDefault="00A87FC5" w:rsidP="00B5489D">
      <w:pPr>
        <w:ind w:right="-1"/>
        <w:jc w:val="right"/>
        <w:rPr>
          <w:color w:val="800080"/>
        </w:rPr>
      </w:pPr>
      <w:r>
        <w:rPr>
          <w:color w:val="800080"/>
        </w:rPr>
        <w:t>Директор МУК КЦ «Цигломень»</w:t>
      </w:r>
    </w:p>
    <w:p w:rsidR="00A87FC5" w:rsidRDefault="00A87FC5" w:rsidP="00B5489D">
      <w:pPr>
        <w:ind w:right="-1"/>
        <w:jc w:val="right"/>
        <w:rPr>
          <w:color w:val="800080"/>
        </w:rPr>
      </w:pPr>
      <w:r>
        <w:rPr>
          <w:color w:val="800080"/>
        </w:rPr>
        <w:t>______________  И.В. Бабушкина</w:t>
      </w:r>
    </w:p>
    <w:p w:rsidR="00A87FC5" w:rsidRDefault="00A87FC5" w:rsidP="00B5489D">
      <w:pPr>
        <w:tabs>
          <w:tab w:val="left" w:pos="-2700"/>
          <w:tab w:val="center" w:pos="-1980"/>
        </w:tabs>
        <w:ind w:left="-426"/>
        <w:jc w:val="right"/>
        <w:rPr>
          <w:color w:val="800080"/>
        </w:rPr>
      </w:pPr>
      <w:r>
        <w:rPr>
          <w:color w:val="800080"/>
        </w:rP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rPr>
            <w:color w:val="800080"/>
          </w:rPr>
          <w:t>2016 г</w:t>
        </w:r>
      </w:smartTag>
      <w:r>
        <w:rPr>
          <w:color w:val="800080"/>
        </w:rPr>
        <w:t>.</w:t>
      </w:r>
    </w:p>
    <w:p w:rsidR="00A87FC5" w:rsidRDefault="00A87FC5" w:rsidP="00B5489D">
      <w:pPr>
        <w:tabs>
          <w:tab w:val="left" w:pos="-2700"/>
          <w:tab w:val="center" w:pos="-1980"/>
        </w:tabs>
        <w:ind w:left="-426"/>
        <w:jc w:val="center"/>
        <w:rPr>
          <w:color w:val="800080"/>
        </w:rPr>
      </w:pPr>
    </w:p>
    <w:p w:rsidR="00A87FC5" w:rsidRDefault="00A87FC5" w:rsidP="00B5489D">
      <w:pPr>
        <w:ind w:left="708" w:firstLine="708"/>
        <w:jc w:val="center"/>
        <w:rPr>
          <w:b/>
          <w:color w:val="800080"/>
        </w:rPr>
      </w:pPr>
    </w:p>
    <w:p w:rsidR="00A87FC5" w:rsidRDefault="00A87FC5" w:rsidP="00B5489D">
      <w:pPr>
        <w:ind w:left="708" w:firstLine="708"/>
        <w:rPr>
          <w:b/>
          <w:color w:val="800080"/>
        </w:rPr>
      </w:pPr>
      <w:r>
        <w:rPr>
          <w:b/>
          <w:color w:val="800080"/>
        </w:rPr>
        <w:t xml:space="preserve">                                        ПОЛОЖЕНИЕ</w:t>
      </w:r>
    </w:p>
    <w:p w:rsidR="00A87FC5" w:rsidRDefault="00A87FC5" w:rsidP="00B5489D">
      <w:pPr>
        <w:jc w:val="center"/>
        <w:rPr>
          <w:b/>
          <w:color w:val="800080"/>
        </w:rPr>
      </w:pPr>
      <w:r>
        <w:rPr>
          <w:b/>
          <w:color w:val="800080"/>
        </w:rPr>
        <w:t>о проведении конкурса фотографий к Международному дню матери</w:t>
      </w:r>
    </w:p>
    <w:p w:rsidR="00A87FC5" w:rsidRDefault="00A87FC5" w:rsidP="00B5489D">
      <w:pPr>
        <w:jc w:val="center"/>
        <w:rPr>
          <w:b/>
          <w:color w:val="800080"/>
        </w:rPr>
      </w:pPr>
      <w:r>
        <w:rPr>
          <w:b/>
          <w:color w:val="800080"/>
        </w:rPr>
        <w:t>«Улыбка мамы»</w:t>
      </w:r>
    </w:p>
    <w:p w:rsidR="00A87FC5" w:rsidRDefault="00A87FC5" w:rsidP="00B5489D">
      <w:pPr>
        <w:jc w:val="center"/>
        <w:rPr>
          <w:b/>
          <w:color w:val="800080"/>
          <w:sz w:val="28"/>
          <w:szCs w:val="28"/>
        </w:rPr>
      </w:pPr>
    </w:p>
    <w:p w:rsidR="00A87FC5" w:rsidRDefault="00A87FC5" w:rsidP="00B5489D">
      <w:pPr>
        <w:tabs>
          <w:tab w:val="left" w:pos="-2700"/>
          <w:tab w:val="center" w:pos="-1980"/>
        </w:tabs>
        <w:jc w:val="both"/>
        <w:rPr>
          <w:rStyle w:val="apple-style-span"/>
          <w:i/>
          <w:color w:val="000000"/>
        </w:rPr>
      </w:pPr>
    </w:p>
    <w:p w:rsidR="00A87FC5" w:rsidRDefault="00A87FC5" w:rsidP="00EE46C3">
      <w:pPr>
        <w:tabs>
          <w:tab w:val="left" w:pos="-2700"/>
          <w:tab w:val="center" w:pos="-1980"/>
        </w:tabs>
        <w:rPr>
          <w:rFonts w:ascii="Georgia" w:hAnsi="Georgia"/>
          <w:color w:val="000000"/>
          <w:sz w:val="23"/>
          <w:szCs w:val="23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19.05pt;margin-top:5.2pt;width:283.25pt;height:177pt;z-index:251658240;visibility:visible">
            <v:imagedata r:id="rId5" o:title=""/>
            <w10:wrap type="square"/>
          </v:shape>
        </w:pict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С кем первым мы встречаемся,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Придя на белый свет, –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Так это наша мамочка,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Ее милее нет.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Вся жизнь вокруг нее вращается,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Весь мир наш ею обогрет,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Весь век она старается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Нас уберечь от бед.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Она — опора в доме,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Хлопочет каждый час.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И никого нет кроме,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Кто так любил бы нас.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Так счастья ей побольше,</w:t>
      </w:r>
    </w:p>
    <w:p w:rsidR="00A87FC5" w:rsidRDefault="00A87FC5" w:rsidP="00EE46C3">
      <w:pPr>
        <w:tabs>
          <w:tab w:val="left" w:pos="-2700"/>
          <w:tab w:val="center" w:pos="-1980"/>
        </w:tabs>
        <w:rPr>
          <w:rStyle w:val="apple-style-span"/>
          <w:i/>
          <w:color w:val="403152"/>
        </w:rPr>
      </w:pPr>
      <w:r>
        <w:rPr>
          <w:rFonts w:ascii="Georgia" w:hAnsi="Georgia"/>
          <w:color w:val="000000"/>
          <w:sz w:val="23"/>
          <w:szCs w:val="23"/>
        </w:rPr>
        <w:t xml:space="preserve"> И жизни лет подольше,                                                                                                                                    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 xml:space="preserve">                                                                                                    И радость ей в удел,</w:t>
      </w:r>
      <w:r>
        <w:rPr>
          <w:rFonts w:ascii="Georgia" w:hAnsi="Georgia"/>
          <w:color w:val="000000"/>
          <w:sz w:val="23"/>
          <w:szCs w:val="23"/>
        </w:rPr>
        <w:br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 xml:space="preserve">                                                                                                    И меньше грустных дел!</w:t>
      </w:r>
    </w:p>
    <w:p w:rsidR="00A87FC5" w:rsidRPr="00EA1999" w:rsidRDefault="00A87FC5" w:rsidP="00EA1999">
      <w:pPr>
        <w:tabs>
          <w:tab w:val="left" w:pos="-2700"/>
          <w:tab w:val="center" w:pos="-1980"/>
        </w:tabs>
        <w:jc w:val="right"/>
        <w:rPr>
          <w:rStyle w:val="apple-style-span"/>
          <w:sz w:val="27"/>
          <w:szCs w:val="27"/>
          <w:shd w:val="clear" w:color="auto" w:fill="FFFFFF"/>
        </w:rPr>
      </w:pPr>
    </w:p>
    <w:p w:rsidR="00A87FC5" w:rsidRDefault="00A87FC5" w:rsidP="00B5489D">
      <w:pPr>
        <w:pStyle w:val="1"/>
        <w:numPr>
          <w:ilvl w:val="0"/>
          <w:numId w:val="1"/>
        </w:numPr>
        <w:rPr>
          <w:b/>
          <w:bCs/>
          <w:color w:val="800080"/>
        </w:rPr>
      </w:pPr>
      <w:r>
        <w:rPr>
          <w:b/>
          <w:bCs/>
          <w:color w:val="800080"/>
        </w:rPr>
        <w:t>Общие положения</w:t>
      </w:r>
    </w:p>
    <w:p w:rsidR="00A87FC5" w:rsidRDefault="00A87FC5" w:rsidP="00B5489D">
      <w:pPr>
        <w:numPr>
          <w:ilvl w:val="0"/>
          <w:numId w:val="2"/>
        </w:numPr>
        <w:tabs>
          <w:tab w:val="num" w:pos="0"/>
        </w:tabs>
        <w:ind w:left="0" w:firstLine="0"/>
        <w:jc w:val="both"/>
      </w:pPr>
      <w:r>
        <w:t>Настоящее положение определяет порядок, условия организации и проведения конкурса фотографий к Международному дню матери «Улыбка мамы».</w:t>
      </w:r>
    </w:p>
    <w:p w:rsidR="00A87FC5" w:rsidRDefault="00A87FC5" w:rsidP="00B5489D">
      <w:pPr>
        <w:numPr>
          <w:ilvl w:val="0"/>
          <w:numId w:val="2"/>
        </w:numPr>
        <w:ind w:hanging="426"/>
        <w:jc w:val="both"/>
      </w:pPr>
      <w:r>
        <w:t>Организатор конкурса:</w:t>
      </w:r>
    </w:p>
    <w:p w:rsidR="00A87FC5" w:rsidRDefault="00A87FC5" w:rsidP="00B5489D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«Цигломень».</w:t>
      </w:r>
    </w:p>
    <w:p w:rsidR="00A87FC5" w:rsidRDefault="00A87FC5" w:rsidP="00B5489D">
      <w:pPr>
        <w:numPr>
          <w:ilvl w:val="0"/>
          <w:numId w:val="2"/>
        </w:numPr>
        <w:ind w:hanging="426"/>
        <w:jc w:val="both"/>
      </w:pPr>
      <w:r>
        <w:t xml:space="preserve">Цель конкурса: </w:t>
      </w:r>
    </w:p>
    <w:p w:rsidR="00A87FC5" w:rsidRDefault="00A87FC5" w:rsidP="00B5489D">
      <w:pPr>
        <w:jc w:val="both"/>
      </w:pPr>
      <w:r>
        <w:t xml:space="preserve">Создание условий для укрепления института семьи, возрождения и сохранения духовно- нравственных традиций в семейных отношениях.  </w:t>
      </w:r>
    </w:p>
    <w:p w:rsidR="00A87FC5" w:rsidRDefault="00A87FC5" w:rsidP="00B5489D">
      <w:pPr>
        <w:numPr>
          <w:ilvl w:val="0"/>
          <w:numId w:val="2"/>
        </w:numPr>
        <w:ind w:hanging="426"/>
        <w:jc w:val="both"/>
      </w:pPr>
      <w:r>
        <w:t>Задачи конкурса:</w:t>
      </w:r>
    </w:p>
    <w:p w:rsidR="00A87FC5" w:rsidRDefault="00A87FC5" w:rsidP="00B5489D">
      <w:pPr>
        <w:jc w:val="both"/>
      </w:pPr>
      <w:r>
        <w:t>- актуализация праздничной даты – Международный  день  матери;</w:t>
      </w:r>
    </w:p>
    <w:p w:rsidR="00A87FC5" w:rsidRDefault="00A87FC5" w:rsidP="00B5489D">
      <w:pPr>
        <w:jc w:val="both"/>
      </w:pPr>
      <w:r>
        <w:t>- популяризации семейных ценностей через  фотоискусство;</w:t>
      </w:r>
    </w:p>
    <w:p w:rsidR="00A87FC5" w:rsidRDefault="00A87FC5" w:rsidP="00B5489D">
      <w:pPr>
        <w:jc w:val="both"/>
      </w:pPr>
      <w:r>
        <w:t>- активизация культурной жизни Цигломенского территориального округа;</w:t>
      </w:r>
    </w:p>
    <w:p w:rsidR="00A87FC5" w:rsidRDefault="00A87FC5" w:rsidP="00B5489D">
      <w:pPr>
        <w:ind w:left="900" w:hanging="540"/>
        <w:jc w:val="both"/>
        <w:rPr>
          <w:b/>
          <w:bCs/>
          <w:color w:val="800080"/>
        </w:rPr>
      </w:pPr>
      <w:r>
        <w:rPr>
          <w:b/>
          <w:bCs/>
          <w:color w:val="800080"/>
          <w:lang w:val="en-US"/>
        </w:rPr>
        <w:t>II</w:t>
      </w:r>
      <w:r>
        <w:rPr>
          <w:b/>
          <w:bCs/>
          <w:color w:val="800080"/>
        </w:rPr>
        <w:t>.        Условия и порядок проведения:</w:t>
      </w:r>
    </w:p>
    <w:p w:rsidR="00A87FC5" w:rsidRDefault="00A87FC5" w:rsidP="00B5489D">
      <w:pPr>
        <w:numPr>
          <w:ilvl w:val="0"/>
          <w:numId w:val="3"/>
        </w:numPr>
        <w:ind w:hanging="426"/>
      </w:pPr>
      <w:r>
        <w:t>Сроки проведения:</w:t>
      </w:r>
    </w:p>
    <w:p w:rsidR="00A87FC5" w:rsidRDefault="00A87FC5" w:rsidP="00B5489D">
      <w:r>
        <w:t xml:space="preserve">конкурс проходит  </w:t>
      </w:r>
      <w:r>
        <w:rPr>
          <w:b/>
        </w:rPr>
        <w:t>с 01 по 20 ноября  2016  г.</w:t>
      </w:r>
    </w:p>
    <w:p w:rsidR="00A87FC5" w:rsidRDefault="00A87FC5" w:rsidP="00B5489D">
      <w:pPr>
        <w:numPr>
          <w:ilvl w:val="0"/>
          <w:numId w:val="3"/>
        </w:numPr>
        <w:ind w:hanging="426"/>
      </w:pPr>
      <w:r>
        <w:t>Участники:</w:t>
      </w:r>
    </w:p>
    <w:p w:rsidR="00A87FC5" w:rsidRDefault="00A87FC5" w:rsidP="00B5489D">
      <w:r>
        <w:t>конкурс проводится среди жителей Цигломенского территориального округа без ограничений в возрасте.</w:t>
      </w:r>
    </w:p>
    <w:p w:rsidR="00A87FC5" w:rsidRDefault="00A87FC5" w:rsidP="00B5489D">
      <w:pPr>
        <w:pStyle w:val="ListParagraph"/>
        <w:numPr>
          <w:ilvl w:val="0"/>
          <w:numId w:val="3"/>
        </w:numPr>
      </w:pPr>
      <w:r>
        <w:t xml:space="preserve">Тема конкурса:  День матери </w:t>
      </w:r>
    </w:p>
    <w:p w:rsidR="00A87FC5" w:rsidRDefault="00A87FC5" w:rsidP="00B5489D">
      <w:pPr>
        <w:pStyle w:val="1"/>
        <w:numPr>
          <w:ilvl w:val="0"/>
          <w:numId w:val="3"/>
        </w:numPr>
      </w:pPr>
      <w:r>
        <w:t>Номинации:</w:t>
      </w:r>
    </w:p>
    <w:p w:rsidR="00A87FC5" w:rsidRDefault="00A87FC5" w:rsidP="00B5489D">
      <w:r>
        <w:t>- «Мамина улыбка»;</w:t>
      </w:r>
    </w:p>
    <w:p w:rsidR="00A87FC5" w:rsidRDefault="00A87FC5" w:rsidP="00B5489D">
      <w:r>
        <w:t>- «Улыбка бабушки»;</w:t>
      </w:r>
    </w:p>
    <w:p w:rsidR="00A87FC5" w:rsidRDefault="00A87FC5" w:rsidP="00B5489D">
      <w:r>
        <w:t>- «Семейный снимок»;</w:t>
      </w:r>
    </w:p>
    <w:p w:rsidR="00A87FC5" w:rsidRDefault="00A87FC5" w:rsidP="00B5489D">
      <w:r>
        <w:t>- «Моя крестная мама».</w:t>
      </w:r>
    </w:p>
    <w:p w:rsidR="00A87FC5" w:rsidRDefault="00A87FC5" w:rsidP="00B5489D">
      <w:pPr>
        <w:numPr>
          <w:ilvl w:val="0"/>
          <w:numId w:val="3"/>
        </w:numPr>
        <w:ind w:hanging="426"/>
      </w:pPr>
      <w:r>
        <w:t>Требования к конкурсным работам:</w:t>
      </w:r>
    </w:p>
    <w:p w:rsidR="00A87FC5" w:rsidRDefault="00A87FC5" w:rsidP="00B5489D">
      <w:r>
        <w:t>На конкурс принимаются фотографии, на которых изображены  мамы,  бабушки или крестные мамы (индивидуальные снимки, групповые, семейные).</w:t>
      </w:r>
    </w:p>
    <w:p w:rsidR="00A87FC5" w:rsidRPr="00D22CCF" w:rsidRDefault="00A87FC5" w:rsidP="00B5489D">
      <w:r>
        <w:t xml:space="preserve">Работы принимаются в отпечатанном виде,  размером не менее 15х21 см. и в электронном виде в формате </w:t>
      </w:r>
      <w:r>
        <w:rPr>
          <w:lang w:val="en-US"/>
        </w:rPr>
        <w:t>jpeg</w:t>
      </w:r>
      <w:r>
        <w:t>.</w:t>
      </w:r>
    </w:p>
    <w:p w:rsidR="00A87FC5" w:rsidRDefault="00A87FC5" w:rsidP="00B5489D">
      <w:r>
        <w:t>6. Организационные вопросы:</w:t>
      </w:r>
    </w:p>
    <w:p w:rsidR="00A87FC5" w:rsidRPr="00D22CCF" w:rsidRDefault="00A87FC5" w:rsidP="00B5489D">
      <w:pPr>
        <w:tabs>
          <w:tab w:val="left" w:pos="-2700"/>
          <w:tab w:val="center" w:pos="-1980"/>
        </w:tabs>
        <w:ind w:firstLine="567"/>
        <w:jc w:val="both"/>
        <w:rPr>
          <w:lang w:val="en-US"/>
        </w:rPr>
      </w:pPr>
      <w:r>
        <w:t xml:space="preserve"> Заявки и работы принимаются  </w:t>
      </w:r>
      <w:r>
        <w:rPr>
          <w:b/>
          <w:bCs/>
        </w:rPr>
        <w:t xml:space="preserve">до  15 ноября </w:t>
      </w:r>
      <w:smartTag w:uri="urn:schemas-microsoft-com:office:smarttags" w:element="metricconverter">
        <w:smartTagPr>
          <w:attr w:name="ProductID" w:val="163044, г"/>
        </w:smartTagPr>
        <w:r>
          <w:rPr>
            <w:b/>
            <w:bCs/>
          </w:rPr>
          <w:t>2016 г</w:t>
        </w:r>
      </w:smartTag>
      <w:r>
        <w:rPr>
          <w:b/>
          <w:bCs/>
        </w:rPr>
        <w:t>.</w:t>
      </w:r>
      <w:r>
        <w:t xml:space="preserve"> по адресу г. Архангельск, ул. Севстрой, д. 2., КЦ «Цигломень» каб.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rStyle w:val="Hyperlink"/>
          <w:color w:val="365F91"/>
          <w:lang w:val="en-US"/>
        </w:rPr>
        <w:t>KCC</w:t>
      </w:r>
      <w:r>
        <w:rPr>
          <w:rStyle w:val="Hyperlink"/>
          <w:color w:val="365F91"/>
        </w:rPr>
        <w:t>.</w:t>
      </w:r>
      <w:r>
        <w:rPr>
          <w:rStyle w:val="Hyperlink"/>
          <w:color w:val="365F91"/>
          <w:lang w:val="en-US"/>
        </w:rPr>
        <w:t>kdd</w:t>
      </w:r>
      <w:r>
        <w:rPr>
          <w:rStyle w:val="Hyperlink"/>
          <w:color w:val="365F91"/>
        </w:rPr>
        <w:t>@</w:t>
      </w:r>
      <w:r>
        <w:rPr>
          <w:rStyle w:val="Hyperlink"/>
          <w:color w:val="365F91"/>
          <w:lang w:val="en-US"/>
        </w:rPr>
        <w:t>yandex</w:t>
      </w:r>
      <w:r>
        <w:rPr>
          <w:rStyle w:val="Hyperlink"/>
          <w:color w:val="365F91"/>
        </w:rPr>
        <w:t>.</w:t>
      </w:r>
      <w:r>
        <w:rPr>
          <w:rStyle w:val="Hyperlink"/>
          <w:color w:val="365F91"/>
          <w:lang w:val="en-US"/>
        </w:rPr>
        <w:t>ru</w:t>
      </w:r>
      <w:r>
        <w:t xml:space="preserve">, с пометкой «Улыбка мамы». Все фотографии будут размещены в группе </w:t>
      </w:r>
      <w:r w:rsidRPr="00C93ADC">
        <w:rPr>
          <w:b/>
          <w:lang w:val="en-US"/>
        </w:rPr>
        <w:t>vk.com/infoko29</w:t>
      </w:r>
    </w:p>
    <w:p w:rsidR="00A87FC5" w:rsidRDefault="00A87FC5" w:rsidP="00D22CCF">
      <w:pPr>
        <w:numPr>
          <w:ilvl w:val="0"/>
          <w:numId w:val="1"/>
        </w:numPr>
        <w:jc w:val="both"/>
        <w:rPr>
          <w:b/>
          <w:color w:val="800080"/>
          <w:lang w:val="en-US"/>
        </w:rPr>
      </w:pPr>
      <w:r>
        <w:rPr>
          <w:b/>
          <w:color w:val="800080"/>
        </w:rPr>
        <w:t>Подведение итогов</w:t>
      </w:r>
    </w:p>
    <w:p w:rsidR="00A87FC5" w:rsidRPr="00C93ADC" w:rsidRDefault="00A87FC5" w:rsidP="00D22CCF">
      <w:pPr>
        <w:jc w:val="both"/>
        <w:rPr>
          <w:b/>
        </w:rPr>
      </w:pPr>
      <w:r>
        <w:t xml:space="preserve">Победители будут выявлены по результатам голосования в группе контакте - </w:t>
      </w:r>
      <w:r w:rsidRPr="00C93ADC">
        <w:rPr>
          <w:b/>
          <w:lang w:val="en-US"/>
        </w:rPr>
        <w:t>vk</w:t>
      </w:r>
      <w:r w:rsidRPr="00C93ADC">
        <w:rPr>
          <w:b/>
        </w:rPr>
        <w:t>.</w:t>
      </w:r>
      <w:r w:rsidRPr="00C93ADC">
        <w:rPr>
          <w:b/>
          <w:lang w:val="en-US"/>
        </w:rPr>
        <w:t>com</w:t>
      </w:r>
      <w:r w:rsidRPr="00C93ADC">
        <w:rPr>
          <w:b/>
        </w:rPr>
        <w:t>/</w:t>
      </w:r>
      <w:r w:rsidRPr="00C93ADC">
        <w:rPr>
          <w:b/>
          <w:lang w:val="en-US"/>
        </w:rPr>
        <w:t>infoko</w:t>
      </w:r>
      <w:r w:rsidRPr="00C93ADC">
        <w:rPr>
          <w:b/>
        </w:rPr>
        <w:t>29</w:t>
      </w:r>
    </w:p>
    <w:p w:rsidR="00A87FC5" w:rsidRDefault="00A87FC5" w:rsidP="00B5489D">
      <w:pPr>
        <w:tabs>
          <w:tab w:val="center" w:pos="-1260"/>
        </w:tabs>
        <w:jc w:val="both"/>
      </w:pPr>
      <w:r>
        <w:t>Участники будут отмечены дипломами Участника конкурса.</w:t>
      </w:r>
    </w:p>
    <w:p w:rsidR="00A87FC5" w:rsidRDefault="00A87FC5" w:rsidP="00B5489D">
      <w:pPr>
        <w:tabs>
          <w:tab w:val="center" w:pos="-1260"/>
        </w:tabs>
        <w:jc w:val="both"/>
      </w:pPr>
      <w:r>
        <w:t>Победители конкурса будут награждены дипломами Победителя конкурса.</w:t>
      </w:r>
    </w:p>
    <w:p w:rsidR="00A87FC5" w:rsidRDefault="00A87FC5" w:rsidP="00B5489D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фотовыставка. </w:t>
      </w:r>
    </w:p>
    <w:p w:rsidR="00A87FC5" w:rsidRDefault="00A87FC5" w:rsidP="00B5489D">
      <w:pPr>
        <w:ind w:left="360"/>
        <w:jc w:val="both"/>
        <w:rPr>
          <w:b/>
          <w:color w:val="800080"/>
        </w:rPr>
      </w:pPr>
      <w:r>
        <w:rPr>
          <w:b/>
          <w:color w:val="800080"/>
        </w:rPr>
        <w:t xml:space="preserve"> </w:t>
      </w:r>
      <w:r>
        <w:rPr>
          <w:b/>
          <w:color w:val="800080"/>
          <w:lang w:val="en-US"/>
        </w:rPr>
        <w:t>IV</w:t>
      </w:r>
      <w:r>
        <w:rPr>
          <w:b/>
          <w:color w:val="800080"/>
        </w:rPr>
        <w:t>.       Адрес и телефон организаторов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>. Архангельск, ул. Севстрой, д. 2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r>
        <w:tab/>
        <w:t xml:space="preserve">            476-148 – администратор. 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</w:p>
    <w:p w:rsidR="00A87FC5" w:rsidRDefault="00A87FC5" w:rsidP="00B5489D">
      <w:pPr>
        <w:tabs>
          <w:tab w:val="left" w:pos="-2700"/>
          <w:tab w:val="center" w:pos="-1980"/>
        </w:tabs>
        <w:jc w:val="both"/>
        <w:rPr>
          <w:color w:val="0000FF"/>
          <w:u w:val="single"/>
          <w:lang w:val="de-DE"/>
        </w:rPr>
      </w:pPr>
      <w:r>
        <w:rPr>
          <w:lang w:val="de-DE"/>
        </w:rPr>
        <w:t xml:space="preserve">E-mail: </w:t>
      </w:r>
      <w:hyperlink r:id="rId6" w:history="1">
        <w:r>
          <w:rPr>
            <w:rStyle w:val="Hyperlink"/>
            <w:lang w:val="de-DE"/>
          </w:rPr>
          <w:t>KCCiglomen@yandex.ru</w:t>
        </w:r>
      </w:hyperlink>
      <w:r>
        <w:rPr>
          <w:color w:val="0000FF"/>
          <w:lang w:val="de-DE"/>
        </w:rPr>
        <w:t>,</w:t>
      </w:r>
      <w:r>
        <w:rPr>
          <w:lang w:val="de-DE"/>
        </w:rPr>
        <w:t xml:space="preserve"> </w:t>
      </w:r>
      <w:r>
        <w:rPr>
          <w:rStyle w:val="Hyperlink"/>
          <w:lang w:val="de-DE"/>
        </w:rPr>
        <w:t>KCC.kdd@yandex.ru</w:t>
      </w:r>
    </w:p>
    <w:p w:rsidR="00A87FC5" w:rsidRPr="00B5489D" w:rsidRDefault="00A87FC5" w:rsidP="00B5489D">
      <w:pPr>
        <w:tabs>
          <w:tab w:val="left" w:pos="-2700"/>
          <w:tab w:val="center" w:pos="-1980"/>
        </w:tabs>
        <w:jc w:val="both"/>
        <w:rPr>
          <w:rStyle w:val="Hyperlink"/>
          <w:lang w:val="de-DE"/>
        </w:rPr>
      </w:pPr>
      <w:hyperlink r:id="rId7" w:history="1">
        <w:r>
          <w:rPr>
            <w:rStyle w:val="Hyperlink"/>
            <w:lang w:val="de-DE"/>
          </w:rPr>
          <w:t>www</w:t>
        </w:r>
        <w:r w:rsidRPr="00B5489D">
          <w:rPr>
            <w:rStyle w:val="Hyperlink"/>
            <w:lang w:val="de-DE"/>
          </w:rPr>
          <w:t>.</w:t>
        </w:r>
        <w:r>
          <w:rPr>
            <w:rStyle w:val="Hyperlink"/>
            <w:lang w:val="de-DE"/>
          </w:rPr>
          <w:t>kcc</w:t>
        </w:r>
        <w:r w:rsidRPr="00B5489D">
          <w:rPr>
            <w:rStyle w:val="Hyperlink"/>
            <w:lang w:val="de-DE"/>
          </w:rPr>
          <w:t>.</w:t>
        </w:r>
        <w:r>
          <w:rPr>
            <w:rStyle w:val="Hyperlink"/>
            <w:lang w:val="de-DE"/>
          </w:rPr>
          <w:t>org</w:t>
        </w:r>
        <w:r w:rsidRPr="00B5489D">
          <w:rPr>
            <w:rStyle w:val="Hyperlink"/>
            <w:lang w:val="de-DE"/>
          </w:rPr>
          <w:t>.</w:t>
        </w:r>
        <w:r>
          <w:rPr>
            <w:rStyle w:val="Hyperlink"/>
            <w:lang w:val="de-DE"/>
          </w:rPr>
          <w:t>ru</w:t>
        </w:r>
      </w:hyperlink>
    </w:p>
    <w:p w:rsidR="00A87FC5" w:rsidRPr="00B5489D" w:rsidRDefault="00A87FC5" w:rsidP="00B5489D">
      <w:pPr>
        <w:tabs>
          <w:tab w:val="left" w:pos="-2700"/>
          <w:tab w:val="center" w:pos="-1980"/>
        </w:tabs>
        <w:jc w:val="both"/>
        <w:rPr>
          <w:rStyle w:val="Hyperlink"/>
          <w:lang w:val="de-DE"/>
        </w:rPr>
      </w:pPr>
      <w:r>
        <w:rPr>
          <w:rStyle w:val="Hyperlink"/>
          <w:lang w:val="de-DE"/>
        </w:rPr>
        <w:t>http</w:t>
      </w:r>
      <w:r w:rsidRPr="00B5489D">
        <w:rPr>
          <w:rStyle w:val="Hyperlink"/>
          <w:lang w:val="de-DE"/>
        </w:rPr>
        <w:t>://</w:t>
      </w:r>
      <w:r>
        <w:rPr>
          <w:rStyle w:val="Hyperlink"/>
          <w:lang w:val="de-DE"/>
        </w:rPr>
        <w:t>vkontakte</w:t>
      </w:r>
      <w:r w:rsidRPr="00B5489D">
        <w:rPr>
          <w:rStyle w:val="Hyperlink"/>
          <w:lang w:val="de-DE"/>
        </w:rPr>
        <w:t>.</w:t>
      </w:r>
      <w:r>
        <w:rPr>
          <w:rStyle w:val="Hyperlink"/>
          <w:lang w:val="de-DE"/>
        </w:rPr>
        <w:t>ru</w:t>
      </w:r>
      <w:r w:rsidRPr="00B5489D">
        <w:rPr>
          <w:rStyle w:val="Hyperlink"/>
          <w:lang w:val="de-DE"/>
        </w:rPr>
        <w:t>/</w:t>
      </w:r>
      <w:r>
        <w:rPr>
          <w:rStyle w:val="Hyperlink"/>
          <w:lang w:val="de-DE"/>
        </w:rPr>
        <w:t>club</w:t>
      </w:r>
      <w:r w:rsidRPr="00B5489D">
        <w:rPr>
          <w:rStyle w:val="Hyperlink"/>
          <w:lang w:val="de-DE"/>
        </w:rPr>
        <w:t>29644570</w:t>
      </w:r>
    </w:p>
    <w:p w:rsidR="00A87FC5" w:rsidRPr="00B5489D" w:rsidRDefault="00A87FC5" w:rsidP="00B5489D">
      <w:pPr>
        <w:tabs>
          <w:tab w:val="left" w:pos="-2700"/>
          <w:tab w:val="center" w:pos="-1980"/>
        </w:tabs>
        <w:jc w:val="both"/>
        <w:rPr>
          <w:lang w:val="de-DE"/>
        </w:rPr>
      </w:pP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r>
        <w:rPr>
          <w:b/>
          <w:i/>
          <w:color w:val="403152"/>
        </w:rPr>
        <w:t>Координатор конкурса:</w:t>
      </w:r>
      <w:r>
        <w:t xml:space="preserve"> 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  <w:r>
        <w:t>- Серхачева Анна Александровна</w:t>
      </w:r>
      <w:bookmarkStart w:id="0" w:name="_GoBack"/>
      <w:bookmarkEnd w:id="0"/>
      <w:r>
        <w:t>(476-140)</w:t>
      </w:r>
    </w:p>
    <w:p w:rsidR="00A87FC5" w:rsidRDefault="00A87FC5" w:rsidP="00B5489D">
      <w:pPr>
        <w:tabs>
          <w:tab w:val="left" w:pos="-2160"/>
          <w:tab w:val="center" w:pos="-1620"/>
        </w:tabs>
        <w:jc w:val="both"/>
      </w:pPr>
    </w:p>
    <w:p w:rsidR="00A87FC5" w:rsidRDefault="00A87FC5" w:rsidP="00B5489D">
      <w:pPr>
        <w:tabs>
          <w:tab w:val="left" w:pos="-2160"/>
          <w:tab w:val="center" w:pos="-1620"/>
        </w:tabs>
        <w:jc w:val="both"/>
      </w:pPr>
    </w:p>
    <w:p w:rsidR="00A87FC5" w:rsidRDefault="00A87FC5" w:rsidP="00B5489D">
      <w:pPr>
        <w:tabs>
          <w:tab w:val="left" w:pos="-2700"/>
          <w:tab w:val="center" w:pos="-1980"/>
        </w:tabs>
        <w:rPr>
          <w:b/>
        </w:rPr>
      </w:pPr>
      <w:r>
        <w:rPr>
          <w:b/>
        </w:rPr>
        <w:t>Заявка на участие в конкурсе фотографий к Международному дню матери</w:t>
      </w:r>
    </w:p>
    <w:p w:rsidR="00A87FC5" w:rsidRDefault="00A87FC5" w:rsidP="00B5489D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«Улыбка мамы»</w:t>
      </w:r>
    </w:p>
    <w:p w:rsidR="00A87FC5" w:rsidRDefault="00A87FC5" w:rsidP="00B5489D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7380"/>
      </w:tblGrid>
      <w:tr w:rsidR="00A87FC5" w:rsidTr="00B5489D">
        <w:trPr>
          <w:trHeight w:val="537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участника,</w:t>
            </w:r>
          </w:p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контактный телефон 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87FC5" w:rsidTr="00B5489D">
        <w:trPr>
          <w:trHeight w:val="506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87FC5" w:rsidTr="00B5489D">
        <w:trPr>
          <w:trHeight w:val="526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87FC5" w:rsidTr="00B5489D">
        <w:trPr>
          <w:trHeight w:val="435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87FC5" w:rsidTr="00B5489D">
        <w:trPr>
          <w:trHeight w:val="432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87FC5" w:rsidTr="00B5489D">
        <w:trPr>
          <w:trHeight w:val="441"/>
        </w:trPr>
        <w:tc>
          <w:tcPr>
            <w:tcW w:w="306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vAlign w:val="center"/>
          </w:tcPr>
          <w:p w:rsidR="00A87FC5" w:rsidRDefault="00A87FC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A87FC5" w:rsidRDefault="00A87FC5" w:rsidP="00B5489D"/>
    <w:p w:rsidR="00A87FC5" w:rsidRDefault="00A87FC5" w:rsidP="00B5489D">
      <w:r>
        <w:t>Дата _____________</w:t>
      </w:r>
    </w:p>
    <w:p w:rsidR="00A87FC5" w:rsidRDefault="00A87FC5" w:rsidP="00B5489D"/>
    <w:p w:rsidR="00A87FC5" w:rsidRDefault="00A87FC5" w:rsidP="00B5489D">
      <w:r>
        <w:t>Подпись руководителя организации ___________________________________</w:t>
      </w:r>
    </w:p>
    <w:p w:rsidR="00A87FC5" w:rsidRDefault="00A87FC5"/>
    <w:sectPr w:rsidR="00A87FC5" w:rsidSect="00691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6D3B"/>
    <w:multiLevelType w:val="hybridMultilevel"/>
    <w:tmpl w:val="36F01C30"/>
    <w:lvl w:ilvl="0" w:tplc="92CC06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AD7A66"/>
    <w:multiLevelType w:val="multilevel"/>
    <w:tmpl w:val="DAF6CB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5F6A2829"/>
    <w:multiLevelType w:val="hybridMultilevel"/>
    <w:tmpl w:val="7CAC4D44"/>
    <w:lvl w:ilvl="0" w:tplc="7B201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8F3"/>
    <w:rsid w:val="00127E20"/>
    <w:rsid w:val="003A30BC"/>
    <w:rsid w:val="004E741F"/>
    <w:rsid w:val="00592E4F"/>
    <w:rsid w:val="005A2E19"/>
    <w:rsid w:val="00621473"/>
    <w:rsid w:val="00627A06"/>
    <w:rsid w:val="00691B7C"/>
    <w:rsid w:val="007A5AEC"/>
    <w:rsid w:val="007C24BD"/>
    <w:rsid w:val="009D393F"/>
    <w:rsid w:val="00A87FC5"/>
    <w:rsid w:val="00B5489D"/>
    <w:rsid w:val="00BA1630"/>
    <w:rsid w:val="00BB100C"/>
    <w:rsid w:val="00C93ADC"/>
    <w:rsid w:val="00D22CCF"/>
    <w:rsid w:val="00D368F3"/>
    <w:rsid w:val="00DB75F2"/>
    <w:rsid w:val="00DD106E"/>
    <w:rsid w:val="00EA1999"/>
    <w:rsid w:val="00EE46C3"/>
    <w:rsid w:val="00FE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89D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5489D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5489D"/>
    <w:pPr>
      <w:ind w:left="720"/>
      <w:contextualSpacing/>
    </w:pPr>
  </w:style>
  <w:style w:type="paragraph" w:customStyle="1" w:styleId="1">
    <w:name w:val="Абзац списка1"/>
    <w:basedOn w:val="Normal"/>
    <w:uiPriority w:val="99"/>
    <w:rsid w:val="00B5489D"/>
    <w:pPr>
      <w:ind w:left="720"/>
      <w:contextualSpacing/>
    </w:pPr>
  </w:style>
  <w:style w:type="character" w:customStyle="1" w:styleId="apple-style-span">
    <w:name w:val="apple-style-span"/>
    <w:uiPriority w:val="99"/>
    <w:rsid w:val="00B548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18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iglomen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2</Pages>
  <Words>543</Words>
  <Characters>3101</Characters>
  <Application>Microsoft Office Outlook</Application>
  <DocSecurity>0</DocSecurity>
  <Lines>0</Lines>
  <Paragraphs>0</Paragraphs>
  <ScaleCrop>false</ScaleCrop>
  <Company>МУК КЦ "Цигломень"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Uuser</cp:lastModifiedBy>
  <cp:revision>4</cp:revision>
  <cp:lastPrinted>2016-10-11T09:47:00Z</cp:lastPrinted>
  <dcterms:created xsi:type="dcterms:W3CDTF">2016-09-14T10:00:00Z</dcterms:created>
  <dcterms:modified xsi:type="dcterms:W3CDTF">2016-10-11T09:48:00Z</dcterms:modified>
</cp:coreProperties>
</file>