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2A8" w:rsidRDefault="00BA62A8" w:rsidP="00965203">
      <w:pPr>
        <w:ind w:right="-1"/>
        <w:jc w:val="right"/>
      </w:pPr>
      <w:r>
        <w:t>УТВЕРЖДАЮ:</w:t>
      </w:r>
    </w:p>
    <w:p w:rsidR="00BA62A8" w:rsidRDefault="00BA62A8" w:rsidP="00965203">
      <w:pPr>
        <w:ind w:right="-1"/>
        <w:jc w:val="right"/>
      </w:pPr>
      <w:r>
        <w:t>Директор МУК КЦ «Цигломень»</w:t>
      </w:r>
    </w:p>
    <w:p w:rsidR="00BA62A8" w:rsidRDefault="00BA62A8" w:rsidP="00965203">
      <w:pPr>
        <w:ind w:right="-1"/>
        <w:jc w:val="right"/>
      </w:pPr>
      <w:r>
        <w:t>______________  И.В. Бабушкина</w:t>
      </w:r>
    </w:p>
    <w:p w:rsidR="00BA62A8" w:rsidRDefault="00BA62A8" w:rsidP="00965203">
      <w:pPr>
        <w:tabs>
          <w:tab w:val="left" w:pos="-2700"/>
          <w:tab w:val="center" w:pos="-1980"/>
        </w:tabs>
        <w:ind w:left="-426"/>
        <w:jc w:val="right"/>
      </w:pPr>
      <w:r>
        <w:t xml:space="preserve">«_____»  _______________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</w:p>
    <w:p w:rsidR="00BA62A8" w:rsidRDefault="00BA62A8" w:rsidP="00965203">
      <w:pPr>
        <w:tabs>
          <w:tab w:val="left" w:pos="8550"/>
        </w:tabs>
        <w:jc w:val="right"/>
      </w:pPr>
    </w:p>
    <w:p w:rsidR="00BA62A8" w:rsidRDefault="00BA62A8" w:rsidP="00965203">
      <w:pPr>
        <w:ind w:left="708" w:firstLine="708"/>
        <w:rPr>
          <w:b/>
          <w:color w:val="3B7723"/>
        </w:rPr>
      </w:pPr>
      <w:r>
        <w:rPr>
          <w:b/>
          <w:color w:val="14861F"/>
        </w:rPr>
        <w:t xml:space="preserve">                                        </w:t>
      </w:r>
      <w:r>
        <w:rPr>
          <w:b/>
          <w:color w:val="3B7723"/>
        </w:rPr>
        <w:t>ПОЛОЖЕНИЕ</w:t>
      </w:r>
    </w:p>
    <w:p w:rsidR="00BA62A8" w:rsidRDefault="00BA62A8" w:rsidP="00965203">
      <w:pPr>
        <w:jc w:val="center"/>
        <w:rPr>
          <w:b/>
          <w:color w:val="3B7723"/>
        </w:rPr>
      </w:pPr>
      <w:r>
        <w:rPr>
          <w:b/>
          <w:color w:val="3B7723"/>
        </w:rPr>
        <w:t>о проведении конкурса прикладного творчества в преддверии Нового года</w:t>
      </w:r>
    </w:p>
    <w:p w:rsidR="00BA62A8" w:rsidRDefault="00BA62A8" w:rsidP="00965203">
      <w:pPr>
        <w:jc w:val="center"/>
        <w:rPr>
          <w:b/>
          <w:color w:val="3B7723"/>
        </w:rPr>
      </w:pPr>
      <w:r>
        <w:rPr>
          <w:b/>
          <w:color w:val="3B7723"/>
        </w:rPr>
        <w:t>«МОЯ ЕЛОЧКА»</w:t>
      </w:r>
    </w:p>
    <w:p w:rsidR="00BA62A8" w:rsidRDefault="00BA62A8" w:rsidP="00965203">
      <w:pPr>
        <w:jc w:val="center"/>
        <w:rPr>
          <w:b/>
          <w:color w:val="3B7723"/>
        </w:rPr>
      </w:pPr>
    </w:p>
    <w:p w:rsidR="00BA62A8" w:rsidRPr="00772CD6" w:rsidRDefault="00BA62A8" w:rsidP="00772CD6">
      <w:pPr>
        <w:spacing w:line="273" w:lineRule="atLeast"/>
        <w:jc w:val="both"/>
        <w:textAlignment w:val="baseline"/>
        <w:rPr>
          <w:rFonts w:ascii="Arial" w:hAnsi="Arial" w:cs="Arial"/>
          <w:color w:val="646464"/>
          <w:sz w:val="21"/>
          <w:szCs w:val="21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.05pt;margin-top:11.85pt;width:216.7pt;height:168.75pt;z-index:251658240;visibility:visible">
            <v:imagedata r:id="rId5" o:title=""/>
            <w10:wrap type="square"/>
          </v:shape>
        </w:pict>
      </w:r>
      <w:r>
        <w:rPr>
          <w:rFonts w:ascii="Arial" w:hAnsi="Arial" w:cs="Arial"/>
          <w:b/>
          <w:bCs/>
          <w:color w:val="646464"/>
          <w:sz w:val="21"/>
          <w:szCs w:val="21"/>
          <w:bdr w:val="none" w:sz="0" w:space="0" w:color="auto" w:frame="1"/>
        </w:rPr>
        <w:t xml:space="preserve">                                                                                     </w:t>
      </w:r>
      <w:r>
        <w:t xml:space="preserve">                                                                                 </w:t>
      </w:r>
      <w:r w:rsidRPr="00F278D8">
        <w:t xml:space="preserve">Традиция наряжать елку пришла к нам из Германии. А появилась она задолго до возникновения христианства. Древние германские племена наделяли природу божественными силами. Они верили в </w:t>
      </w:r>
      <w:bookmarkStart w:id="0" w:name="_GoBack"/>
      <w:bookmarkEnd w:id="0"/>
      <w:r w:rsidRPr="00F278D8">
        <w:t>существование лесных духов. Также считалось, что на хвойных деревьях живут сверхъестественные существа, которые могут насылать метели, вызывать морозы, запутывать охотников. И особенно сильными эти духи становятся в длинные и темные зимние ночи. Поэтому, чтобы умилостивить лесных существ и попросить у них помощи, люди старались их задобрить. Ели, на которых якобы обитали духи, украшали плодами и различными лакомствами, жрецы произносили особые заговоры и совершали обряды. У некоторых племен ель была символом жизни, бла</w:t>
      </w:r>
      <w:r>
        <w:t xml:space="preserve">готворных сил природы, так что обычаи эти были призваны обеспечить людям здоровье и процветание. </w:t>
      </w:r>
    </w:p>
    <w:p w:rsidR="00BA62A8" w:rsidRDefault="00BA62A8" w:rsidP="004129E3">
      <w:pPr>
        <w:jc w:val="both"/>
        <w:rPr>
          <w:b/>
          <w:color w:val="3B7723"/>
        </w:rPr>
      </w:pPr>
      <w:smartTag w:uri="urn:schemas-microsoft-com:office:smarttags" w:element="metricconverter">
        <w:smartTagPr>
          <w:attr w:name="ProductID" w:val="163044, г"/>
        </w:smartTagPr>
        <w:r>
          <w:rPr>
            <w:b/>
            <w:color w:val="3B7723"/>
            <w:lang w:val="en-US"/>
          </w:rPr>
          <w:t>I</w:t>
        </w:r>
        <w:r>
          <w:rPr>
            <w:b/>
            <w:color w:val="3B7723"/>
          </w:rPr>
          <w:t>.</w:t>
        </w:r>
      </w:smartTag>
      <w:r>
        <w:rPr>
          <w:b/>
          <w:color w:val="3B7723"/>
        </w:rPr>
        <w:t xml:space="preserve">   Общие положения</w:t>
      </w:r>
    </w:p>
    <w:p w:rsidR="00BA62A8" w:rsidRDefault="00BA62A8" w:rsidP="00965203">
      <w:pPr>
        <w:jc w:val="both"/>
      </w:pPr>
      <w:r>
        <w:t>1. Настоящее положение определяет условия организации и проведения  конкурса прикладного творчества в преддверии Нового года «Моя Ёлочка».</w:t>
      </w:r>
    </w:p>
    <w:p w:rsidR="00BA62A8" w:rsidRDefault="00BA62A8" w:rsidP="00965203">
      <w:pPr>
        <w:numPr>
          <w:ilvl w:val="0"/>
          <w:numId w:val="1"/>
        </w:numPr>
        <w:tabs>
          <w:tab w:val="num" w:pos="-3420"/>
        </w:tabs>
        <w:ind w:left="360"/>
        <w:jc w:val="both"/>
      </w:pPr>
      <w:r>
        <w:t>Организатор конкурса:</w:t>
      </w:r>
    </w:p>
    <w:p w:rsidR="00BA62A8" w:rsidRDefault="00BA62A8" w:rsidP="00965203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«Цигломень».</w:t>
      </w:r>
    </w:p>
    <w:p w:rsidR="00BA62A8" w:rsidRDefault="00BA62A8" w:rsidP="00965203">
      <w:pPr>
        <w:pStyle w:val="ListParagraph"/>
        <w:numPr>
          <w:ilvl w:val="0"/>
          <w:numId w:val="1"/>
        </w:numPr>
        <w:tabs>
          <w:tab w:val="num" w:pos="-3780"/>
        </w:tabs>
        <w:ind w:left="360"/>
        <w:jc w:val="both"/>
      </w:pPr>
      <w:r>
        <w:t>Цель конкурса:</w:t>
      </w:r>
    </w:p>
    <w:p w:rsidR="00BA62A8" w:rsidRDefault="00BA62A8" w:rsidP="00965203">
      <w:pPr>
        <w:tabs>
          <w:tab w:val="left" w:pos="1778"/>
        </w:tabs>
        <w:jc w:val="both"/>
      </w:pPr>
      <w:r>
        <w:t>создание условий для развития инициативного участия жителей округа и близлежащих территорий  в творческой и социально-культурной деятельности.</w:t>
      </w:r>
    </w:p>
    <w:p w:rsidR="00BA62A8" w:rsidRDefault="00BA62A8" w:rsidP="00965203">
      <w:pPr>
        <w:pStyle w:val="ListParagraph"/>
        <w:numPr>
          <w:ilvl w:val="0"/>
          <w:numId w:val="1"/>
        </w:numPr>
        <w:tabs>
          <w:tab w:val="num" w:pos="-3060"/>
        </w:tabs>
        <w:ind w:left="360"/>
        <w:jc w:val="both"/>
      </w:pPr>
      <w:r>
        <w:t>Задачи конкурса:</w:t>
      </w:r>
    </w:p>
    <w:p w:rsidR="00BA62A8" w:rsidRDefault="00BA62A8" w:rsidP="00965203">
      <w:pPr>
        <w:ind w:right="-5"/>
        <w:jc w:val="both"/>
      </w:pPr>
      <w:r>
        <w:t>- актуализация праздничной, новогодней темы;</w:t>
      </w:r>
    </w:p>
    <w:p w:rsidR="00BA62A8" w:rsidRDefault="00BA62A8" w:rsidP="00965203">
      <w:pPr>
        <w:ind w:right="-5"/>
        <w:jc w:val="both"/>
      </w:pPr>
      <w:r>
        <w:t xml:space="preserve">- популяризация прикладного творчества среди жителей Цигломенского округа; </w:t>
      </w:r>
    </w:p>
    <w:p w:rsidR="00BA62A8" w:rsidRDefault="00BA62A8" w:rsidP="00965203">
      <w:pPr>
        <w:ind w:right="-5"/>
        <w:jc w:val="both"/>
      </w:pPr>
      <w:r>
        <w:t>- развитие творческого потенциала населения;</w:t>
      </w:r>
    </w:p>
    <w:p w:rsidR="00BA62A8" w:rsidRDefault="00BA62A8" w:rsidP="00965203">
      <w:pPr>
        <w:ind w:right="-5"/>
        <w:jc w:val="both"/>
      </w:pPr>
      <w:r>
        <w:t>- подготовка к празднованию Нового года.</w:t>
      </w:r>
    </w:p>
    <w:p w:rsidR="00BA62A8" w:rsidRDefault="00BA62A8" w:rsidP="00965203">
      <w:pPr>
        <w:ind w:left="1080" w:hanging="720"/>
        <w:jc w:val="both"/>
        <w:rPr>
          <w:b/>
          <w:color w:val="3B7723"/>
        </w:rPr>
      </w:pPr>
      <w:r>
        <w:rPr>
          <w:b/>
          <w:color w:val="3B7723"/>
        </w:rPr>
        <w:t xml:space="preserve"> </w:t>
      </w:r>
      <w:r>
        <w:rPr>
          <w:b/>
          <w:color w:val="3B7723"/>
          <w:lang w:val="en-US"/>
        </w:rPr>
        <w:t>II</w:t>
      </w:r>
      <w:r>
        <w:rPr>
          <w:b/>
          <w:color w:val="3B7723"/>
        </w:rPr>
        <w:t>.  Условия и порядок проведения</w:t>
      </w:r>
    </w:p>
    <w:p w:rsidR="00BA62A8" w:rsidRDefault="00BA62A8" w:rsidP="00965203">
      <w:pPr>
        <w:pStyle w:val="ListParagraph"/>
        <w:numPr>
          <w:ilvl w:val="0"/>
          <w:numId w:val="2"/>
        </w:numPr>
        <w:tabs>
          <w:tab w:val="num" w:pos="-3240"/>
        </w:tabs>
        <w:ind w:left="360"/>
        <w:jc w:val="both"/>
      </w:pPr>
      <w:r>
        <w:t xml:space="preserve"> Сроки проведения:</w:t>
      </w:r>
    </w:p>
    <w:p w:rsidR="00BA62A8" w:rsidRDefault="00BA62A8" w:rsidP="00965203">
      <w:pPr>
        <w:tabs>
          <w:tab w:val="num" w:pos="-1620"/>
          <w:tab w:val="center" w:pos="1080"/>
        </w:tabs>
        <w:jc w:val="both"/>
      </w:pPr>
      <w:r>
        <w:t xml:space="preserve">конкурс  проходит  с </w:t>
      </w:r>
      <w:r>
        <w:rPr>
          <w:b/>
        </w:rPr>
        <w:t>01 по 12 декабря 2016 года</w:t>
      </w:r>
      <w:r>
        <w:t>.</w:t>
      </w:r>
    </w:p>
    <w:p w:rsidR="00BA62A8" w:rsidRDefault="00BA62A8" w:rsidP="00965203">
      <w:pPr>
        <w:numPr>
          <w:ilvl w:val="0"/>
          <w:numId w:val="3"/>
        </w:numPr>
        <w:tabs>
          <w:tab w:val="center" w:pos="-2880"/>
          <w:tab w:val="num" w:pos="-2700"/>
        </w:tabs>
        <w:jc w:val="both"/>
      </w:pPr>
      <w:r>
        <w:t>Участники:</w:t>
      </w:r>
    </w:p>
    <w:p w:rsidR="00BA62A8" w:rsidRDefault="00BA62A8" w:rsidP="00965203">
      <w:pPr>
        <w:tabs>
          <w:tab w:val="center" w:pos="1080"/>
        </w:tabs>
        <w:jc w:val="both"/>
      </w:pPr>
      <w:r>
        <w:t xml:space="preserve">к участию приглашаются  воспитанники и учащиеся образовательных учреждений и другие жители Цигломенского территориального округа и близлежащих территорий без ограничений в возрасте. </w:t>
      </w:r>
    </w:p>
    <w:p w:rsidR="00BA62A8" w:rsidRDefault="00BA62A8" w:rsidP="00965203">
      <w:pPr>
        <w:numPr>
          <w:ilvl w:val="0"/>
          <w:numId w:val="3"/>
        </w:numPr>
        <w:tabs>
          <w:tab w:val="left" w:pos="426"/>
        </w:tabs>
        <w:jc w:val="both"/>
      </w:pPr>
      <w:r>
        <w:t xml:space="preserve">Тема конкурса: празднование Нового года. </w:t>
      </w:r>
    </w:p>
    <w:p w:rsidR="00BA62A8" w:rsidRDefault="00BA62A8" w:rsidP="00965203">
      <w:pPr>
        <w:tabs>
          <w:tab w:val="num" w:pos="-1620"/>
          <w:tab w:val="center" w:pos="1080"/>
        </w:tabs>
        <w:jc w:val="both"/>
      </w:pPr>
    </w:p>
    <w:p w:rsidR="00BA62A8" w:rsidRDefault="00BA62A8" w:rsidP="00965203">
      <w:pPr>
        <w:tabs>
          <w:tab w:val="num" w:pos="-1620"/>
          <w:tab w:val="center" w:pos="1080"/>
        </w:tabs>
        <w:jc w:val="both"/>
      </w:pPr>
    </w:p>
    <w:p w:rsidR="00BA62A8" w:rsidRDefault="00BA62A8" w:rsidP="00965203">
      <w:pPr>
        <w:tabs>
          <w:tab w:val="num" w:pos="-1620"/>
          <w:tab w:val="center" w:pos="1080"/>
        </w:tabs>
        <w:jc w:val="both"/>
      </w:pPr>
    </w:p>
    <w:p w:rsidR="00BA62A8" w:rsidRDefault="00BA62A8" w:rsidP="00965203">
      <w:pPr>
        <w:pStyle w:val="ListParagraph"/>
        <w:numPr>
          <w:ilvl w:val="0"/>
          <w:numId w:val="3"/>
        </w:numPr>
        <w:jc w:val="both"/>
      </w:pPr>
      <w:r>
        <w:t>Номинации:</w:t>
      </w:r>
    </w:p>
    <w:p w:rsidR="00BA62A8" w:rsidRDefault="00BA62A8" w:rsidP="00965203">
      <w:pPr>
        <w:tabs>
          <w:tab w:val="left" w:pos="-4320"/>
          <w:tab w:val="num" w:pos="-1620"/>
        </w:tabs>
        <w:ind w:left="426"/>
        <w:jc w:val="both"/>
      </w:pPr>
      <w:r>
        <w:t>- «символ года»;</w:t>
      </w:r>
    </w:p>
    <w:p w:rsidR="00BA62A8" w:rsidRDefault="00BA62A8" w:rsidP="00965203">
      <w:pPr>
        <w:tabs>
          <w:tab w:val="left" w:pos="-4320"/>
          <w:tab w:val="num" w:pos="-1620"/>
        </w:tabs>
        <w:ind w:left="426"/>
        <w:jc w:val="both"/>
      </w:pPr>
      <w:r>
        <w:t>- «елочная игрушка»;</w:t>
      </w:r>
    </w:p>
    <w:p w:rsidR="00BA62A8" w:rsidRDefault="00BA62A8" w:rsidP="00965203">
      <w:pPr>
        <w:tabs>
          <w:tab w:val="left" w:pos="-4320"/>
          <w:tab w:val="num" w:pos="-1620"/>
        </w:tabs>
        <w:ind w:left="426"/>
        <w:jc w:val="both"/>
      </w:pPr>
      <w:r>
        <w:t>- «настенная композиция»;</w:t>
      </w:r>
    </w:p>
    <w:p w:rsidR="00BA62A8" w:rsidRDefault="00BA62A8" w:rsidP="00965203">
      <w:pPr>
        <w:tabs>
          <w:tab w:val="left" w:pos="-4320"/>
          <w:tab w:val="num" w:pos="-1620"/>
        </w:tabs>
        <w:ind w:left="426"/>
        <w:jc w:val="both"/>
      </w:pPr>
      <w:r>
        <w:t>- «зимний букет»;</w:t>
      </w:r>
    </w:p>
    <w:p w:rsidR="00BA62A8" w:rsidRDefault="00BA62A8" w:rsidP="00965203">
      <w:pPr>
        <w:tabs>
          <w:tab w:val="num" w:pos="-1620"/>
        </w:tabs>
        <w:jc w:val="both"/>
      </w:pPr>
      <w:r>
        <w:t xml:space="preserve">       - «новогодний костюм».</w:t>
      </w:r>
    </w:p>
    <w:p w:rsidR="00BA62A8" w:rsidRDefault="00BA62A8" w:rsidP="00965203">
      <w:pPr>
        <w:numPr>
          <w:ilvl w:val="0"/>
          <w:numId w:val="3"/>
        </w:numPr>
        <w:jc w:val="both"/>
      </w:pPr>
      <w:r>
        <w:t>Требования к конкурсным работам:</w:t>
      </w:r>
    </w:p>
    <w:p w:rsidR="00BA62A8" w:rsidRDefault="00BA62A8" w:rsidP="00965203">
      <w:pPr>
        <w:tabs>
          <w:tab w:val="num" w:pos="-1620"/>
          <w:tab w:val="center" w:pos="1080"/>
        </w:tabs>
        <w:jc w:val="both"/>
      </w:pPr>
      <w:r>
        <w:t>Прикладные  работы принимаются в различной технике исполнения по указанной в положении теме.</w:t>
      </w:r>
    </w:p>
    <w:p w:rsidR="00BA62A8" w:rsidRDefault="00BA62A8" w:rsidP="00965203">
      <w:pPr>
        <w:tabs>
          <w:tab w:val="num" w:pos="-1620"/>
          <w:tab w:val="center" w:pos="1080"/>
        </w:tabs>
        <w:jc w:val="both"/>
      </w:pPr>
      <w:r>
        <w:t>На конкурс принимаются  коллективные и индивидуальные работы, количество работ от одного участника не ограничено.</w:t>
      </w:r>
    </w:p>
    <w:p w:rsidR="00BA62A8" w:rsidRDefault="00BA62A8" w:rsidP="00965203">
      <w:pPr>
        <w:tabs>
          <w:tab w:val="num" w:pos="-1620"/>
          <w:tab w:val="center" w:pos="1080"/>
        </w:tabs>
        <w:jc w:val="both"/>
      </w:pPr>
      <w:r>
        <w:t xml:space="preserve">В номинации «елочная игрушка», работы должны быть размером не менее 25х25см. </w:t>
      </w:r>
    </w:p>
    <w:p w:rsidR="00BA62A8" w:rsidRDefault="00BA62A8" w:rsidP="00965203">
      <w:pPr>
        <w:tabs>
          <w:tab w:val="num" w:pos="-1620"/>
        </w:tabs>
        <w:jc w:val="both"/>
      </w:pPr>
      <w:r>
        <w:t>В номинации «зимний букет» работы принимаются в подставке.</w:t>
      </w:r>
    </w:p>
    <w:p w:rsidR="00BA62A8" w:rsidRDefault="00BA62A8" w:rsidP="00965203">
      <w:pPr>
        <w:pStyle w:val="ListParagraph"/>
        <w:numPr>
          <w:ilvl w:val="0"/>
          <w:numId w:val="3"/>
        </w:numPr>
        <w:jc w:val="both"/>
      </w:pPr>
      <w:r>
        <w:t xml:space="preserve">Организационные вопросы: </w:t>
      </w:r>
    </w:p>
    <w:p w:rsidR="00BA62A8" w:rsidRDefault="00BA62A8" w:rsidP="00965203">
      <w:pPr>
        <w:jc w:val="both"/>
      </w:pPr>
      <w:r>
        <w:t xml:space="preserve">Заявки на участие в конкурсе и работы принимаются </w:t>
      </w:r>
      <w:r>
        <w:rPr>
          <w:b/>
        </w:rPr>
        <w:t>до</w:t>
      </w:r>
      <w:r>
        <w:t xml:space="preserve"> </w:t>
      </w:r>
      <w:r>
        <w:rPr>
          <w:b/>
        </w:rPr>
        <w:t xml:space="preserve">12 декабря 2016 года </w:t>
      </w:r>
      <w:r>
        <w:t xml:space="preserve">в культурном центре «Цигломень» по адресу ул. Севстрой, д. 2, каб.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r>
        <w:rPr>
          <w:rStyle w:val="Hyperlink"/>
          <w:lang w:val="en-US"/>
        </w:rPr>
        <w:t>KCC</w:t>
      </w:r>
      <w:r>
        <w:rPr>
          <w:rStyle w:val="Hyperlink"/>
        </w:rPr>
        <w:t>.</w:t>
      </w:r>
      <w:r>
        <w:rPr>
          <w:rStyle w:val="Hyperlink"/>
          <w:lang w:val="en-US"/>
        </w:rPr>
        <w:t>kdd</w:t>
      </w:r>
      <w:r>
        <w:rPr>
          <w:rStyle w:val="Hyperlink"/>
        </w:rPr>
        <w:t>@</w:t>
      </w:r>
      <w:r>
        <w:rPr>
          <w:rStyle w:val="Hyperlink"/>
          <w:lang w:val="en-US"/>
        </w:rPr>
        <w:t>yandex</w:t>
      </w:r>
      <w:r>
        <w:rPr>
          <w:rStyle w:val="Hyperlink"/>
        </w:rPr>
        <w:t>.</w:t>
      </w:r>
      <w:r>
        <w:rPr>
          <w:rStyle w:val="Hyperlink"/>
          <w:lang w:val="en-US"/>
        </w:rPr>
        <w:t>ru</w:t>
      </w:r>
      <w:r w:rsidRPr="00965203">
        <w:rPr>
          <w:rStyle w:val="Hyperlink"/>
        </w:rPr>
        <w:t xml:space="preserve"> </w:t>
      </w:r>
      <w:r>
        <w:t xml:space="preserve"> , с пометкой «Моя Ёлочка».</w:t>
      </w:r>
    </w:p>
    <w:p w:rsidR="00BA62A8" w:rsidRDefault="00BA62A8" w:rsidP="00965203">
      <w:pPr>
        <w:ind w:left="1080" w:hanging="720"/>
        <w:jc w:val="both"/>
        <w:rPr>
          <w:b/>
          <w:color w:val="3B7723"/>
        </w:rPr>
      </w:pPr>
      <w:r>
        <w:rPr>
          <w:b/>
          <w:color w:val="3B7723"/>
          <w:lang w:val="en-US"/>
        </w:rPr>
        <w:t>III</w:t>
      </w:r>
      <w:r>
        <w:rPr>
          <w:b/>
          <w:color w:val="3B7723"/>
        </w:rPr>
        <w:t>. Подведение итогов, награждение победителей</w:t>
      </w:r>
    </w:p>
    <w:p w:rsidR="00BA62A8" w:rsidRDefault="00BA62A8" w:rsidP="00965203">
      <w:pPr>
        <w:tabs>
          <w:tab w:val="center" w:pos="-1260"/>
        </w:tabs>
        <w:jc w:val="both"/>
        <w:rPr>
          <w:b/>
        </w:rPr>
      </w:pPr>
      <w:r>
        <w:t xml:space="preserve">Подведение итогов и награждение победителей состоится  </w:t>
      </w:r>
      <w:r>
        <w:rPr>
          <w:b/>
        </w:rPr>
        <w:t>18 декабря 2016 года на открытие Новогодней ёлки в 17:00 часов.</w:t>
      </w:r>
    </w:p>
    <w:p w:rsidR="00BA62A8" w:rsidRDefault="00BA62A8" w:rsidP="00965203">
      <w:pPr>
        <w:tabs>
          <w:tab w:val="center" w:pos="-1260"/>
        </w:tabs>
        <w:jc w:val="both"/>
      </w:pPr>
      <w:r>
        <w:t>Все участники конкурса отмечаются дипломами Участника конкурса.</w:t>
      </w:r>
    </w:p>
    <w:p w:rsidR="00BA62A8" w:rsidRDefault="00BA62A8" w:rsidP="00965203">
      <w:pPr>
        <w:tabs>
          <w:tab w:val="center" w:pos="-1260"/>
        </w:tabs>
        <w:jc w:val="both"/>
      </w:pPr>
      <w:r>
        <w:t>Победители будут отмечены дипломами Победителя конкурса.</w:t>
      </w:r>
    </w:p>
    <w:p w:rsidR="00BA62A8" w:rsidRDefault="00BA62A8" w:rsidP="00965203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выставка. </w:t>
      </w:r>
    </w:p>
    <w:p w:rsidR="00BA62A8" w:rsidRDefault="00BA62A8" w:rsidP="00965203">
      <w:pPr>
        <w:ind w:left="1080" w:hanging="720"/>
        <w:jc w:val="both"/>
        <w:rPr>
          <w:b/>
          <w:color w:val="3B7723"/>
        </w:rPr>
      </w:pPr>
      <w:r>
        <w:rPr>
          <w:b/>
          <w:color w:val="3B7723"/>
          <w:lang w:val="en-US"/>
        </w:rPr>
        <w:t>IV</w:t>
      </w:r>
      <w:r>
        <w:rPr>
          <w:b/>
          <w:color w:val="3B7723"/>
        </w:rPr>
        <w:t>. Адрес и телефон организаторов</w:t>
      </w:r>
    </w:p>
    <w:p w:rsidR="00BA62A8" w:rsidRDefault="00BA62A8" w:rsidP="00965203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BA62A8" w:rsidRDefault="00BA62A8" w:rsidP="00965203">
      <w:pPr>
        <w:tabs>
          <w:tab w:val="left" w:pos="-2160"/>
          <w:tab w:val="center" w:pos="-162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>. Архангельск, ул. Севстрой, д. 2</w:t>
      </w:r>
    </w:p>
    <w:p w:rsidR="00BA62A8" w:rsidRDefault="00BA62A8" w:rsidP="00965203">
      <w:pPr>
        <w:tabs>
          <w:tab w:val="left" w:pos="-2160"/>
          <w:tab w:val="center" w:pos="-1620"/>
        </w:tabs>
        <w:jc w:val="both"/>
      </w:pPr>
      <w:r>
        <w:t>Телефоны:     476-140 – отдел культурно - досуговой деятельности;</w:t>
      </w:r>
    </w:p>
    <w:p w:rsidR="00BA62A8" w:rsidRDefault="00BA62A8" w:rsidP="00965203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BA62A8" w:rsidRDefault="00BA62A8" w:rsidP="00965203">
      <w:pPr>
        <w:tabs>
          <w:tab w:val="left" w:pos="-2160"/>
          <w:tab w:val="center" w:pos="-1620"/>
        </w:tabs>
        <w:jc w:val="both"/>
      </w:pPr>
    </w:p>
    <w:p w:rsidR="00BA62A8" w:rsidRDefault="00BA62A8" w:rsidP="00965203">
      <w:pPr>
        <w:tabs>
          <w:tab w:val="left" w:pos="-2700"/>
          <w:tab w:val="center" w:pos="-1980"/>
        </w:tabs>
        <w:jc w:val="both"/>
        <w:rPr>
          <w:color w:val="0000FF"/>
          <w:u w:val="single"/>
          <w:lang w:val="de-DE"/>
        </w:rPr>
      </w:pPr>
      <w:r>
        <w:rPr>
          <w:lang w:val="de-DE"/>
        </w:rPr>
        <w:t xml:space="preserve">E-mail: </w:t>
      </w:r>
      <w:hyperlink r:id="rId6" w:history="1">
        <w:r>
          <w:rPr>
            <w:rStyle w:val="Hyperlink"/>
            <w:lang w:val="de-DE"/>
          </w:rPr>
          <w:t>KCCiglomen@yandex.ru</w:t>
        </w:r>
      </w:hyperlink>
      <w:r>
        <w:rPr>
          <w:color w:val="0000FF"/>
          <w:lang w:val="de-DE"/>
        </w:rPr>
        <w:t>,</w:t>
      </w:r>
      <w:r>
        <w:rPr>
          <w:lang w:val="de-DE"/>
        </w:rPr>
        <w:t xml:space="preserve"> </w:t>
      </w:r>
      <w:r>
        <w:rPr>
          <w:rStyle w:val="Hyperlink"/>
          <w:lang w:val="de-DE"/>
        </w:rPr>
        <w:t>KCC.kdd@yandex.ru</w:t>
      </w:r>
    </w:p>
    <w:p w:rsidR="00BA62A8" w:rsidRDefault="00BA62A8" w:rsidP="00965203">
      <w:pPr>
        <w:tabs>
          <w:tab w:val="left" w:pos="-2700"/>
          <w:tab w:val="center" w:pos="-1980"/>
        </w:tabs>
        <w:jc w:val="both"/>
      </w:pPr>
      <w:r>
        <w:t xml:space="preserve">Сайт учреждения </w:t>
      </w:r>
      <w:hyperlink r:id="rId7" w:history="1">
        <w:r>
          <w:rPr>
            <w:rStyle w:val="Hyperlink"/>
            <w:lang w:val="en-US"/>
          </w:rPr>
          <w:t>www</w:t>
        </w:r>
        <w:r>
          <w:rPr>
            <w:rStyle w:val="Hyperlink"/>
          </w:rPr>
          <w:t>.kcc.org.ru</w:t>
        </w:r>
      </w:hyperlink>
    </w:p>
    <w:p w:rsidR="00BA62A8" w:rsidRDefault="00BA62A8" w:rsidP="00965203">
      <w:pPr>
        <w:tabs>
          <w:tab w:val="left" w:pos="-2700"/>
          <w:tab w:val="center" w:pos="-1980"/>
        </w:tabs>
        <w:jc w:val="both"/>
        <w:rPr>
          <w:rStyle w:val="Hyperlink"/>
        </w:rPr>
      </w:pPr>
      <w:r>
        <w:t xml:space="preserve">Группа в контакте: </w:t>
      </w:r>
      <w:hyperlink r:id="rId8" w:history="1">
        <w:r>
          <w:rPr>
            <w:rStyle w:val="Hyperlink"/>
          </w:rPr>
          <w:t>http://vkontakte.ru/club29644570</w:t>
        </w:r>
      </w:hyperlink>
    </w:p>
    <w:p w:rsidR="00BA62A8" w:rsidRDefault="00BA62A8" w:rsidP="00965203">
      <w:pPr>
        <w:tabs>
          <w:tab w:val="left" w:pos="-2700"/>
          <w:tab w:val="center" w:pos="-1980"/>
        </w:tabs>
        <w:jc w:val="both"/>
      </w:pPr>
    </w:p>
    <w:p w:rsidR="00BA62A8" w:rsidRDefault="00BA62A8" w:rsidP="00965203">
      <w:pPr>
        <w:tabs>
          <w:tab w:val="left" w:pos="-2160"/>
          <w:tab w:val="center" w:pos="-1620"/>
        </w:tabs>
        <w:jc w:val="both"/>
        <w:rPr>
          <w:b/>
          <w:i/>
          <w:color w:val="4F6228"/>
        </w:rPr>
      </w:pPr>
      <w:r>
        <w:rPr>
          <w:b/>
          <w:i/>
          <w:color w:val="4F6228"/>
        </w:rPr>
        <w:t xml:space="preserve">Координатор конкурса: </w:t>
      </w:r>
    </w:p>
    <w:p w:rsidR="00BA62A8" w:rsidRDefault="00BA62A8" w:rsidP="00965203">
      <w:pPr>
        <w:tabs>
          <w:tab w:val="left" w:pos="-2160"/>
          <w:tab w:val="center" w:pos="-1620"/>
        </w:tabs>
        <w:jc w:val="both"/>
      </w:pPr>
      <w:r>
        <w:t>Серхачева Анна Александровна, методист тел.: 476-140</w:t>
      </w:r>
    </w:p>
    <w:p w:rsidR="00BA62A8" w:rsidRDefault="00BA62A8" w:rsidP="00965203">
      <w:pPr>
        <w:tabs>
          <w:tab w:val="left" w:pos="-2160"/>
          <w:tab w:val="center" w:pos="-1620"/>
        </w:tabs>
        <w:jc w:val="both"/>
      </w:pPr>
    </w:p>
    <w:p w:rsidR="00BA62A8" w:rsidRDefault="00BA62A8" w:rsidP="00965203">
      <w:pPr>
        <w:tabs>
          <w:tab w:val="left" w:pos="-2160"/>
          <w:tab w:val="center" w:pos="-1620"/>
        </w:tabs>
        <w:jc w:val="both"/>
      </w:pPr>
    </w:p>
    <w:p w:rsidR="00BA62A8" w:rsidRDefault="00BA62A8" w:rsidP="00965203">
      <w:pPr>
        <w:tabs>
          <w:tab w:val="left" w:pos="-2700"/>
          <w:tab w:val="center" w:pos="-198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Заявка на участие в конкурсе прикладного творчества в преддверии Нового года</w:t>
      </w:r>
    </w:p>
    <w:p w:rsidR="00BA62A8" w:rsidRDefault="00BA62A8" w:rsidP="00965203">
      <w:pPr>
        <w:tabs>
          <w:tab w:val="left" w:pos="-2700"/>
          <w:tab w:val="center" w:pos="-198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«МОЯ ЕЛОЧКА»</w:t>
      </w:r>
    </w:p>
    <w:p w:rsidR="00BA62A8" w:rsidRDefault="00BA62A8" w:rsidP="00965203">
      <w:pPr>
        <w:tabs>
          <w:tab w:val="left" w:pos="-2700"/>
          <w:tab w:val="center" w:pos="-1980"/>
        </w:tabs>
        <w:jc w:val="center"/>
        <w:rPr>
          <w:b/>
          <w:sz w:val="20"/>
          <w:szCs w:val="20"/>
        </w:rPr>
      </w:pPr>
    </w:p>
    <w:tbl>
      <w:tblPr>
        <w:tblW w:w="102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0"/>
        <w:gridCol w:w="6300"/>
      </w:tblGrid>
      <w:tr w:rsidR="00BA62A8" w:rsidTr="00965203">
        <w:trPr>
          <w:trHeight w:val="356"/>
        </w:trPr>
        <w:tc>
          <w:tcPr>
            <w:tcW w:w="396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ФИО участника </w:t>
            </w:r>
          </w:p>
        </w:tc>
        <w:tc>
          <w:tcPr>
            <w:tcW w:w="630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color w:val="003366"/>
                <w:sz w:val="20"/>
                <w:szCs w:val="20"/>
                <w:lang w:eastAsia="en-US"/>
              </w:rPr>
            </w:pPr>
          </w:p>
        </w:tc>
      </w:tr>
      <w:tr w:rsidR="00BA62A8" w:rsidTr="00965203">
        <w:trPr>
          <w:trHeight w:val="351"/>
        </w:trPr>
        <w:tc>
          <w:tcPr>
            <w:tcW w:w="396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Возраст участника </w:t>
            </w:r>
          </w:p>
        </w:tc>
        <w:tc>
          <w:tcPr>
            <w:tcW w:w="630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color w:val="003366"/>
                <w:sz w:val="20"/>
                <w:szCs w:val="20"/>
                <w:lang w:eastAsia="en-US"/>
              </w:rPr>
            </w:pPr>
          </w:p>
        </w:tc>
      </w:tr>
      <w:tr w:rsidR="00BA62A8" w:rsidTr="00965203">
        <w:trPr>
          <w:trHeight w:val="347"/>
        </w:trPr>
        <w:tc>
          <w:tcPr>
            <w:tcW w:w="396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ФИО руководителя, контактный телефон</w:t>
            </w:r>
          </w:p>
        </w:tc>
        <w:tc>
          <w:tcPr>
            <w:tcW w:w="630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color w:val="003366"/>
                <w:sz w:val="20"/>
                <w:szCs w:val="20"/>
                <w:lang w:eastAsia="en-US"/>
              </w:rPr>
            </w:pPr>
          </w:p>
        </w:tc>
      </w:tr>
      <w:tr w:rsidR="00BA62A8" w:rsidTr="00965203">
        <w:trPr>
          <w:trHeight w:val="344"/>
        </w:trPr>
        <w:tc>
          <w:tcPr>
            <w:tcW w:w="396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Номинация</w:t>
            </w:r>
          </w:p>
        </w:tc>
        <w:tc>
          <w:tcPr>
            <w:tcW w:w="630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color w:val="003366"/>
                <w:sz w:val="20"/>
                <w:szCs w:val="20"/>
                <w:lang w:eastAsia="en-US"/>
              </w:rPr>
            </w:pPr>
          </w:p>
        </w:tc>
      </w:tr>
      <w:tr w:rsidR="00BA62A8" w:rsidTr="00965203">
        <w:trPr>
          <w:trHeight w:val="349"/>
        </w:trPr>
        <w:tc>
          <w:tcPr>
            <w:tcW w:w="396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Название работы</w:t>
            </w:r>
          </w:p>
        </w:tc>
        <w:tc>
          <w:tcPr>
            <w:tcW w:w="630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color w:val="003366"/>
                <w:sz w:val="20"/>
                <w:szCs w:val="20"/>
                <w:lang w:eastAsia="en-US"/>
              </w:rPr>
            </w:pPr>
          </w:p>
        </w:tc>
      </w:tr>
      <w:tr w:rsidR="00BA62A8" w:rsidTr="00965203">
        <w:trPr>
          <w:trHeight w:val="349"/>
        </w:trPr>
        <w:tc>
          <w:tcPr>
            <w:tcW w:w="396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Направляющая организация, телефон</w:t>
            </w:r>
          </w:p>
        </w:tc>
        <w:tc>
          <w:tcPr>
            <w:tcW w:w="6300" w:type="dxa"/>
            <w:vAlign w:val="center"/>
          </w:tcPr>
          <w:p w:rsidR="00BA62A8" w:rsidRDefault="00BA62A8">
            <w:pPr>
              <w:tabs>
                <w:tab w:val="left" w:pos="-2700"/>
                <w:tab w:val="center" w:pos="-1980"/>
              </w:tabs>
              <w:rPr>
                <w:color w:val="003366"/>
                <w:sz w:val="20"/>
                <w:szCs w:val="20"/>
                <w:lang w:eastAsia="en-US"/>
              </w:rPr>
            </w:pPr>
          </w:p>
        </w:tc>
      </w:tr>
    </w:tbl>
    <w:p w:rsidR="00BA62A8" w:rsidRDefault="00BA62A8" w:rsidP="00965203">
      <w:pPr>
        <w:rPr>
          <w:sz w:val="20"/>
          <w:szCs w:val="20"/>
        </w:rPr>
      </w:pPr>
    </w:p>
    <w:p w:rsidR="00BA62A8" w:rsidRDefault="00BA62A8" w:rsidP="00965203">
      <w:pPr>
        <w:tabs>
          <w:tab w:val="left" w:pos="6270"/>
        </w:tabs>
        <w:rPr>
          <w:sz w:val="20"/>
          <w:szCs w:val="20"/>
        </w:rPr>
      </w:pPr>
      <w:r>
        <w:rPr>
          <w:sz w:val="20"/>
          <w:szCs w:val="20"/>
        </w:rPr>
        <w:t>Дата _____________</w:t>
      </w:r>
      <w:r>
        <w:rPr>
          <w:sz w:val="20"/>
          <w:szCs w:val="20"/>
        </w:rPr>
        <w:tab/>
      </w:r>
    </w:p>
    <w:p w:rsidR="00BA62A8" w:rsidRDefault="00BA62A8" w:rsidP="00965203">
      <w:pPr>
        <w:rPr>
          <w:sz w:val="20"/>
          <w:szCs w:val="20"/>
        </w:rPr>
      </w:pPr>
    </w:p>
    <w:p w:rsidR="00BA62A8" w:rsidRDefault="00BA62A8" w:rsidP="00965203">
      <w:pPr>
        <w:rPr>
          <w:sz w:val="20"/>
          <w:szCs w:val="20"/>
        </w:rPr>
      </w:pPr>
      <w:r>
        <w:rPr>
          <w:sz w:val="20"/>
          <w:szCs w:val="20"/>
        </w:rPr>
        <w:t>Подпись руководителя организации ___________________________________</w:t>
      </w:r>
    </w:p>
    <w:p w:rsidR="00BA62A8" w:rsidRDefault="00BA62A8"/>
    <w:sectPr w:rsidR="00BA62A8" w:rsidSect="00127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B1719"/>
    <w:multiLevelType w:val="hybridMultilevel"/>
    <w:tmpl w:val="063A50F0"/>
    <w:lvl w:ilvl="0" w:tplc="844A995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70D30C41"/>
    <w:multiLevelType w:val="hybridMultilevel"/>
    <w:tmpl w:val="9AC606AA"/>
    <w:lvl w:ilvl="0" w:tplc="277E7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6E0388B"/>
    <w:multiLevelType w:val="hybridMultilevel"/>
    <w:tmpl w:val="F3D0107C"/>
    <w:lvl w:ilvl="0" w:tplc="277E77F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630D"/>
    <w:rsid w:val="00127C89"/>
    <w:rsid w:val="004129E3"/>
    <w:rsid w:val="00413FC9"/>
    <w:rsid w:val="0043630D"/>
    <w:rsid w:val="004E741F"/>
    <w:rsid w:val="005A2E19"/>
    <w:rsid w:val="00772CD6"/>
    <w:rsid w:val="00797F5B"/>
    <w:rsid w:val="00965203"/>
    <w:rsid w:val="009F0B7F"/>
    <w:rsid w:val="00A60E8A"/>
    <w:rsid w:val="00BA62A8"/>
    <w:rsid w:val="00CF009C"/>
    <w:rsid w:val="00D112AD"/>
    <w:rsid w:val="00DB75F2"/>
    <w:rsid w:val="00DD106E"/>
    <w:rsid w:val="00F278D8"/>
    <w:rsid w:val="00FE5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20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65203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965203"/>
    <w:pPr>
      <w:ind w:left="720"/>
      <w:contextualSpacing/>
    </w:pPr>
  </w:style>
  <w:style w:type="character" w:styleId="Strong">
    <w:name w:val="Strong"/>
    <w:basedOn w:val="DefaultParagraphFont"/>
    <w:uiPriority w:val="99"/>
    <w:qFormat/>
    <w:rsid w:val="00F278D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0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4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411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4117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ontakte.ru/club296445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cc.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iglomen@yandex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638</Words>
  <Characters>3640</Characters>
  <Application>Microsoft Office Outlook</Application>
  <DocSecurity>0</DocSecurity>
  <Lines>0</Lines>
  <Paragraphs>0</Paragraphs>
  <ScaleCrop>false</ScaleCrop>
  <Company>МУК КЦ "Цигломень"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Uuser</cp:lastModifiedBy>
  <cp:revision>4</cp:revision>
  <cp:lastPrinted>2016-10-11T09:57:00Z</cp:lastPrinted>
  <dcterms:created xsi:type="dcterms:W3CDTF">2016-09-14T10:12:00Z</dcterms:created>
  <dcterms:modified xsi:type="dcterms:W3CDTF">2016-10-11T09:57:00Z</dcterms:modified>
</cp:coreProperties>
</file>