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807" w:rsidRDefault="00077807" w:rsidP="00B12E36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УТВЕРЖДАЮ:</w:t>
      </w:r>
    </w:p>
    <w:p w:rsidR="00077807" w:rsidRDefault="00077807" w:rsidP="00B12E36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Директор МУК КЦ «Цигломень»</w:t>
      </w:r>
    </w:p>
    <w:p w:rsidR="00077807" w:rsidRDefault="00077807" w:rsidP="00B12E36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  И.В. Бабушкина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left="-426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  <w:lang w:eastAsia="ru-RU"/>
          </w:rPr>
          <w:t>2016 г</w:t>
        </w:r>
      </w:smartTag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77807" w:rsidRDefault="00077807" w:rsidP="00B12E36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077807" w:rsidRDefault="00077807" w:rsidP="00B12E36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ПОЛОЖЕНИЕ</w:t>
      </w:r>
    </w:p>
    <w:p w:rsidR="00077807" w:rsidRDefault="00077807" w:rsidP="00B12E36">
      <w:pPr>
        <w:spacing w:after="0" w:line="240" w:lineRule="auto"/>
        <w:ind w:left="284" w:hanging="284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о проведении фестиваля «Рождественская мозаика»,</w:t>
      </w:r>
    </w:p>
    <w:p w:rsidR="00077807" w:rsidRDefault="00077807" w:rsidP="00B12E36">
      <w:pPr>
        <w:spacing w:after="0" w:line="240" w:lineRule="auto"/>
        <w:ind w:left="284" w:hanging="284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в рамках</w:t>
      </w:r>
      <w:r>
        <w:rPr>
          <w:color w:val="FF0000"/>
        </w:rPr>
        <w:t xml:space="preserve"> </w:t>
      </w:r>
      <w:r>
        <w:rPr>
          <w:rFonts w:ascii="Times New Roman" w:hAnsi="Times New Roman"/>
          <w:b/>
          <w:color w:val="FF0000"/>
          <w:sz w:val="24"/>
          <w:szCs w:val="24"/>
        </w:rPr>
        <w:t>V открытого зимнего съезжего праздника хоров, «Рождественские встречи в Цигломени»</w:t>
      </w:r>
    </w:p>
    <w:p w:rsidR="00077807" w:rsidRDefault="00077807" w:rsidP="00B12E36">
      <w:pPr>
        <w:pStyle w:val="bukvitsa"/>
        <w:spacing w:after="0" w:afterAutospacing="0"/>
        <w:jc w:val="both"/>
        <w:rPr>
          <w:color w:val="00000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4.95pt;margin-top:17.45pt;width:172.5pt;height:180.75pt;z-index:251658240;visibility:visible">
            <v:imagedata r:id="rId5" o:title=""/>
            <w10:wrap type="square"/>
          </v:shape>
        </w:pict>
      </w:r>
      <w:r>
        <w:rPr>
          <w:color w:val="000000"/>
        </w:rPr>
        <w:t>Всякий раз, когда мы перешагиваем порог Нового года, на душе становится особенно тепло, потому что через несколько дней наступит Праздник Рождества!</w:t>
      </w:r>
    </w:p>
    <w:p w:rsidR="00077807" w:rsidRDefault="00077807" w:rsidP="00B12E36">
      <w:pPr>
        <w:pStyle w:val="bukvitsa"/>
        <w:spacing w:before="0" w:beforeAutospacing="0" w:after="0" w:afterAutospacing="0"/>
        <w:ind w:firstLine="225"/>
        <w:jc w:val="both"/>
        <w:rPr>
          <w:color w:val="000000"/>
          <w:shd w:val="clear" w:color="auto" w:fill="FFFFFF"/>
        </w:rPr>
      </w:pPr>
      <w:r>
        <w:rPr>
          <w:color w:val="000000"/>
        </w:rPr>
        <w:t>Рождество Христово - удивительное время, когда сердце наполняется ожиданием чуда... И это чудо происходит!.. «Христос рождается, славите!» - несется над Вселенной, - «Христос с небес, встречайте!» - весь мир воспевает славу Творца. Ангельские силы и человеческий род - вместе прославляют Того, Чья любовь не имеет границ. Ка</w:t>
      </w:r>
      <w:r>
        <w:rPr>
          <w:color w:val="000000"/>
          <w:shd w:val="clear" w:color="auto" w:fill="FFFFFF"/>
        </w:rPr>
        <w:t>ждый из нас старается провести этот день не так, как любой другой: подарить добро и любовь близкому человеку, стать лучше, а самое главное - ближе к Богу.</w:t>
      </w:r>
    </w:p>
    <w:p w:rsidR="00077807" w:rsidRDefault="00077807" w:rsidP="00B12E36">
      <w:pPr>
        <w:pStyle w:val="bukvitsa"/>
        <w:spacing w:before="0" w:beforeAutospacing="0" w:after="0" w:afterAutospacing="0"/>
        <w:ind w:left="284" w:hanging="284"/>
        <w:jc w:val="both"/>
        <w:rPr>
          <w:color w:val="000000"/>
        </w:rPr>
      </w:pPr>
    </w:p>
    <w:p w:rsidR="00077807" w:rsidRDefault="00077807" w:rsidP="00B12E36">
      <w:pPr>
        <w:spacing w:after="0"/>
        <w:ind w:left="284" w:hanging="284"/>
        <w:rPr>
          <w:rFonts w:ascii="Times New Roman" w:hAnsi="Times New Roman"/>
          <w:b/>
          <w:sz w:val="24"/>
          <w:szCs w:val="24"/>
        </w:rPr>
      </w:pPr>
      <w:smartTag w:uri="urn:schemas-microsoft-com:office:smarttags" w:element="place">
        <w:r>
          <w:rPr>
            <w:rFonts w:ascii="Times New Roman" w:hAnsi="Times New Roman"/>
            <w:b/>
            <w:color w:val="C00000"/>
            <w:sz w:val="24"/>
            <w:szCs w:val="24"/>
            <w:lang w:val="en-US"/>
          </w:rPr>
          <w:t>I</w:t>
        </w:r>
        <w:r>
          <w:rPr>
            <w:rFonts w:ascii="Times New Roman" w:hAnsi="Times New Roman"/>
            <w:b/>
            <w:color w:val="C00000"/>
            <w:sz w:val="24"/>
            <w:szCs w:val="24"/>
          </w:rPr>
          <w:t>.</w:t>
        </w:r>
      </w:smartTag>
      <w:r>
        <w:rPr>
          <w:rFonts w:ascii="Times New Roman" w:hAnsi="Times New Roman"/>
          <w:b/>
          <w:color w:val="C00000"/>
          <w:sz w:val="24"/>
          <w:szCs w:val="24"/>
        </w:rPr>
        <w:t xml:space="preserve"> Общие положения</w:t>
      </w:r>
    </w:p>
    <w:p w:rsidR="00077807" w:rsidRDefault="00077807" w:rsidP="00B12E3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Настоящее положение определяет порядок, условия организации и проведения фестиваля «Рождественская сказка», в рамках</w:t>
      </w:r>
      <w: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B12E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открытого зимнего съезжего праздника хоров, «Рождественские встречи в Цигломени»</w:t>
      </w:r>
    </w:p>
    <w:p w:rsidR="00077807" w:rsidRDefault="00077807" w:rsidP="00B12E3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Организатор фестиваля: </w:t>
      </w:r>
    </w:p>
    <w:p w:rsidR="00077807" w:rsidRDefault="00077807" w:rsidP="00B12E3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учреждение культуры муниципального образования «Город Архангельск» «Культурный центр «Цигломень».</w:t>
      </w:r>
    </w:p>
    <w:p w:rsidR="00077807" w:rsidRDefault="00077807" w:rsidP="00B12E36">
      <w:pPr>
        <w:pStyle w:val="ListParagraph"/>
        <w:tabs>
          <w:tab w:val="left" w:pos="284"/>
        </w:tabs>
        <w:ind w:left="284" w:hanging="284"/>
        <w:jc w:val="both"/>
      </w:pPr>
      <w:r>
        <w:t xml:space="preserve">3. Цель фестиваля: </w:t>
      </w:r>
    </w:p>
    <w:p w:rsidR="00077807" w:rsidRDefault="00077807" w:rsidP="00B12E36">
      <w:pPr>
        <w:pStyle w:val="ListParagraph"/>
        <w:tabs>
          <w:tab w:val="left" w:pos="0"/>
        </w:tabs>
        <w:ind w:left="0"/>
        <w:jc w:val="both"/>
      </w:pPr>
      <w:r>
        <w:t>поддержка и развитие художественного творчества в области декоративно-прикладного  искусства.</w:t>
      </w:r>
    </w:p>
    <w:p w:rsidR="00077807" w:rsidRDefault="00077807" w:rsidP="00B12E36">
      <w:pPr>
        <w:spacing w:after="0" w:line="240" w:lineRule="auto"/>
        <w:ind w:left="284" w:right="-5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Задачи фестиваля: </w:t>
      </w:r>
    </w:p>
    <w:p w:rsidR="00077807" w:rsidRDefault="00077807" w:rsidP="00B12E36">
      <w:pPr>
        <w:spacing w:after="0" w:line="240" w:lineRule="auto"/>
        <w:ind w:left="284" w:right="-5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актуализация праздничной, рождественской темы;</w:t>
      </w:r>
    </w:p>
    <w:p w:rsidR="00077807" w:rsidRDefault="00077807" w:rsidP="00B12E36">
      <w:pPr>
        <w:spacing w:after="0" w:line="240" w:lineRule="auto"/>
        <w:ind w:left="284" w:right="-5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популяризация прикладного творчества среди жителей Цигломенского округа; </w:t>
      </w:r>
    </w:p>
    <w:p w:rsidR="00077807" w:rsidRDefault="00077807" w:rsidP="00B12E36">
      <w:pPr>
        <w:spacing w:after="0" w:line="240" w:lineRule="auto"/>
        <w:ind w:left="284" w:right="-5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развитие творческого потенциала населения;</w:t>
      </w:r>
    </w:p>
    <w:p w:rsidR="00077807" w:rsidRDefault="00077807" w:rsidP="00B12E36">
      <w:pPr>
        <w:spacing w:after="0" w:line="240" w:lineRule="auto"/>
        <w:ind w:left="284" w:right="-5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</w:rPr>
        <w:t>активизация культурной жизни Цигломенского территориального округа.</w:t>
      </w:r>
    </w:p>
    <w:p w:rsidR="00077807" w:rsidRDefault="00077807" w:rsidP="00B12E3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077807" w:rsidRDefault="00077807" w:rsidP="00B12E36">
      <w:pPr>
        <w:spacing w:after="0"/>
        <w:ind w:left="284" w:hanging="284"/>
        <w:jc w:val="both"/>
        <w:rPr>
          <w:rFonts w:ascii="Times New Roman" w:hAnsi="Times New Roman"/>
          <w:b/>
          <w:color w:val="C00000"/>
          <w:sz w:val="24"/>
          <w:szCs w:val="24"/>
        </w:rPr>
      </w:pPr>
      <w:r>
        <w:rPr>
          <w:rFonts w:ascii="Times New Roman" w:hAnsi="Times New Roman"/>
          <w:b/>
          <w:color w:val="C00000"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color w:val="C00000"/>
          <w:sz w:val="24"/>
          <w:szCs w:val="24"/>
        </w:rPr>
        <w:t>. Условия и порядок проведения</w:t>
      </w:r>
    </w:p>
    <w:p w:rsidR="00077807" w:rsidRDefault="00077807" w:rsidP="00B12E36">
      <w:pPr>
        <w:pStyle w:val="ListParagraph"/>
        <w:numPr>
          <w:ilvl w:val="0"/>
          <w:numId w:val="4"/>
        </w:numPr>
        <w:ind w:left="284" w:hanging="284"/>
        <w:jc w:val="both"/>
      </w:pPr>
      <w:r>
        <w:t>Сроки проведения:</w:t>
      </w:r>
    </w:p>
    <w:p w:rsidR="00077807" w:rsidRDefault="00077807" w:rsidP="00B12E3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Фестиваль «Рождественская мозаи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ка» состоится  08 января </w:t>
      </w:r>
      <w:smartTag w:uri="urn:schemas-microsoft-com:office:smarttags" w:element="metricconverter">
        <w:smartTagPr>
          <w:attr w:name="ProductID" w:val="163044, г"/>
        </w:smartTagPr>
        <w:r>
          <w:rPr>
            <w:rFonts w:ascii="Times New Roman" w:hAnsi="Times New Roman"/>
            <w:sz w:val="24"/>
            <w:szCs w:val="24"/>
          </w:rPr>
          <w:t>2017 г</w:t>
        </w:r>
      </w:smartTag>
      <w:r>
        <w:rPr>
          <w:rFonts w:ascii="Times New Roman" w:hAnsi="Times New Roman"/>
          <w:sz w:val="24"/>
          <w:szCs w:val="24"/>
        </w:rPr>
        <w:t>. в рамках</w:t>
      </w:r>
      <w: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открытого зимнего съезжего праздника хоров, «Рождественские встречи в Цигломени»</w:t>
      </w:r>
    </w:p>
    <w:p w:rsidR="00077807" w:rsidRDefault="00077807" w:rsidP="00B12E36">
      <w:pPr>
        <w:pStyle w:val="ListParagraph"/>
        <w:numPr>
          <w:ilvl w:val="0"/>
          <w:numId w:val="4"/>
        </w:numPr>
        <w:ind w:left="284" w:hanging="284"/>
        <w:jc w:val="both"/>
      </w:pPr>
      <w:r>
        <w:t xml:space="preserve">Участники: </w:t>
      </w:r>
    </w:p>
    <w:p w:rsidR="00077807" w:rsidRDefault="00077807" w:rsidP="00B12E36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Фестиваль проводится среди жителей Цигломенского округа в возрасте от семи лет.</w:t>
      </w:r>
    </w:p>
    <w:p w:rsidR="00077807" w:rsidRDefault="00077807" w:rsidP="00B12E36">
      <w:pPr>
        <w:pStyle w:val="ListParagraph"/>
        <w:numPr>
          <w:ilvl w:val="0"/>
          <w:numId w:val="4"/>
        </w:numPr>
        <w:ind w:left="284" w:hanging="284"/>
      </w:pPr>
      <w:r>
        <w:t>Тема фестиваля: традиции Рождества, зимние праздники.</w:t>
      </w:r>
    </w:p>
    <w:p w:rsidR="00077807" w:rsidRDefault="00077807" w:rsidP="00B12E36">
      <w:pPr>
        <w:pStyle w:val="ListParagraph"/>
        <w:numPr>
          <w:ilvl w:val="0"/>
          <w:numId w:val="4"/>
        </w:numPr>
        <w:ind w:left="284" w:hanging="284"/>
      </w:pPr>
      <w:r>
        <w:t xml:space="preserve"> В рамках фестиваля состоятся:</w:t>
      </w:r>
    </w:p>
    <w:p w:rsidR="00077807" w:rsidRDefault="00077807" w:rsidP="00B12E36">
      <w:p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конкурс прикладного творчества ;</w:t>
      </w:r>
    </w:p>
    <w:p w:rsidR="00077807" w:rsidRDefault="00077807" w:rsidP="00B12E36">
      <w:p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выставка – продажа в свободной технике народных мастеров.</w:t>
      </w:r>
    </w:p>
    <w:p w:rsidR="00077807" w:rsidRDefault="00077807" w:rsidP="00B12E36">
      <w:pPr>
        <w:pStyle w:val="ListParagraph"/>
        <w:numPr>
          <w:ilvl w:val="0"/>
          <w:numId w:val="4"/>
        </w:numPr>
        <w:ind w:left="284" w:hanging="284"/>
        <w:jc w:val="both"/>
      </w:pPr>
      <w:r>
        <w:t xml:space="preserve">Номинации: </w:t>
      </w:r>
    </w:p>
    <w:p w:rsidR="00077807" w:rsidRDefault="00077807" w:rsidP="00E03C7F">
      <w:pPr>
        <w:pStyle w:val="ListParagraph"/>
        <w:ind w:left="284"/>
        <w:jc w:val="both"/>
      </w:pPr>
      <w:r>
        <w:t>-Рождественский валенок;</w:t>
      </w:r>
    </w:p>
    <w:p w:rsidR="00077807" w:rsidRDefault="00077807" w:rsidP="00E03C7F">
      <w:pPr>
        <w:pStyle w:val="ListParagraph"/>
        <w:ind w:left="284"/>
        <w:jc w:val="both"/>
      </w:pPr>
      <w:r>
        <w:t>-Рождественский ангел;</w:t>
      </w:r>
    </w:p>
    <w:p w:rsidR="00077807" w:rsidRDefault="00077807" w:rsidP="00E03C7F">
      <w:pPr>
        <w:pStyle w:val="ListParagraph"/>
        <w:ind w:left="284"/>
        <w:jc w:val="both"/>
      </w:pPr>
      <w:r>
        <w:t>-Рождественский веночек.</w:t>
      </w:r>
    </w:p>
    <w:p w:rsidR="00077807" w:rsidRDefault="00077807" w:rsidP="00B12E36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6.Возрастные категории:</w:t>
      </w:r>
    </w:p>
    <w:p w:rsidR="00077807" w:rsidRDefault="00077807" w:rsidP="00B12E36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 7 до 18 лет;</w:t>
      </w:r>
    </w:p>
    <w:p w:rsidR="00077807" w:rsidRDefault="00077807" w:rsidP="00B12E36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 18 лет и старше.</w:t>
      </w:r>
    </w:p>
    <w:p w:rsidR="00077807" w:rsidRDefault="00077807" w:rsidP="00B12E36">
      <w:p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Требования к работам фестиваля:</w:t>
      </w:r>
    </w:p>
    <w:p w:rsidR="00077807" w:rsidRDefault="00077807" w:rsidP="00B12E36">
      <w:pPr>
        <w:pStyle w:val="ListParagraph"/>
        <w:ind w:left="284" w:hanging="284"/>
        <w:jc w:val="both"/>
      </w:pPr>
      <w:r>
        <w:t>6.2.  - тема конкурса: «Рождественский символ»;</w:t>
      </w:r>
    </w:p>
    <w:p w:rsidR="00077807" w:rsidRDefault="00077807" w:rsidP="00B12E36">
      <w:pPr>
        <w:pStyle w:val="ListParagraph"/>
        <w:ind w:left="567" w:hanging="567"/>
        <w:jc w:val="both"/>
      </w:pPr>
      <w:r>
        <w:t xml:space="preserve">       - прикладные  работы принимаются в свободной технике по указанной в положение теме.</w:t>
      </w:r>
    </w:p>
    <w:p w:rsidR="00077807" w:rsidRDefault="00077807" w:rsidP="00B12E36">
      <w:pPr>
        <w:pStyle w:val="ListParagraph"/>
        <w:ind w:left="284" w:hanging="284"/>
        <w:jc w:val="both"/>
      </w:pPr>
      <w:r>
        <w:t>7.   - тема выставки: Рождество ;</w:t>
      </w:r>
    </w:p>
    <w:p w:rsidR="00077807" w:rsidRDefault="00077807" w:rsidP="00B12E36">
      <w:pPr>
        <w:pStyle w:val="ListParagraph"/>
        <w:ind w:left="284" w:hanging="284"/>
        <w:jc w:val="both"/>
      </w:pPr>
      <w:r>
        <w:t xml:space="preserve">       - прикладные работы, выполненные в свободной технике, принимаются вне конкурса.</w:t>
      </w:r>
    </w:p>
    <w:p w:rsidR="00077807" w:rsidRDefault="00077807" w:rsidP="00AA7ADA">
      <w:pPr>
        <w:pStyle w:val="ListParagraph"/>
        <w:ind w:left="284"/>
        <w:jc w:val="both"/>
      </w:pPr>
      <w:r>
        <w:t>7.1. Организационные вопросы:</w:t>
      </w:r>
    </w:p>
    <w:p w:rsidR="00077807" w:rsidRPr="002B2AAC" w:rsidRDefault="00077807" w:rsidP="005A6241">
      <w:pPr>
        <w:pStyle w:val="ListParagraph"/>
        <w:tabs>
          <w:tab w:val="left" w:pos="-2700"/>
          <w:tab w:val="center" w:pos="-1980"/>
        </w:tabs>
        <w:ind w:left="284"/>
        <w:jc w:val="both"/>
        <w:rPr>
          <w:lang w:val="en-US"/>
        </w:rPr>
      </w:pPr>
      <w:r>
        <w:t xml:space="preserve">7.2. Заявки на участие в конкурсе «Рождественский символ» принимаются </w:t>
      </w:r>
      <w:r>
        <w:rPr>
          <w:b/>
        </w:rPr>
        <w:t>до 25 декабря</w:t>
      </w:r>
      <w:r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163044, г"/>
        </w:smartTagPr>
        <w:r>
          <w:rPr>
            <w:b/>
          </w:rPr>
          <w:t>2016</w:t>
        </w:r>
        <w:r>
          <w:t xml:space="preserve"> </w:t>
        </w:r>
        <w:r>
          <w:rPr>
            <w:b/>
          </w:rPr>
          <w:t>г</w:t>
        </w:r>
      </w:smartTag>
      <w:r>
        <w:t xml:space="preserve">. в культурном центре «Цигломень» по адресу ул. Севстрой, д. 2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r w:rsidRPr="002B2AAC">
        <w:rPr>
          <w:b/>
          <w:lang w:val="en-US"/>
        </w:rPr>
        <w:t>kcc.kdd@yandex.ru</w:t>
      </w:r>
    </w:p>
    <w:p w:rsidR="00077807" w:rsidRDefault="00077807" w:rsidP="00DA52C2">
      <w:pPr>
        <w:pStyle w:val="ListParagraph"/>
        <w:numPr>
          <w:ilvl w:val="1"/>
          <w:numId w:val="6"/>
        </w:numPr>
        <w:ind w:left="284" w:right="180" w:hanging="284"/>
        <w:jc w:val="both"/>
      </w:pPr>
      <w:r>
        <w:t xml:space="preserve">Прикладные работы на конкурс и выставку принимаются </w:t>
      </w:r>
      <w:r>
        <w:rPr>
          <w:b/>
        </w:rPr>
        <w:t>до 30 декабря</w:t>
      </w:r>
      <w:r>
        <w:t xml:space="preserve"> </w:t>
      </w:r>
      <w:smartTag w:uri="urn:schemas-microsoft-com:office:smarttags" w:element="metricconverter">
        <w:smartTagPr>
          <w:attr w:name="ProductID" w:val="163044, г"/>
        </w:smartTagPr>
        <w:r w:rsidRPr="00DA52C2">
          <w:rPr>
            <w:b/>
          </w:rPr>
          <w:t>2016 г</w:t>
        </w:r>
      </w:smartTag>
      <w:r>
        <w:t>.</w:t>
      </w:r>
    </w:p>
    <w:p w:rsidR="00077807" w:rsidRDefault="00077807" w:rsidP="00B12E36">
      <w:pPr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077807" w:rsidRDefault="00077807" w:rsidP="00B12E36">
      <w:pPr>
        <w:spacing w:after="0"/>
        <w:ind w:firstLine="142"/>
        <w:jc w:val="both"/>
        <w:rPr>
          <w:rFonts w:ascii="Times New Roman" w:hAnsi="Times New Roman"/>
          <w:b/>
          <w:color w:val="C00000"/>
          <w:sz w:val="24"/>
          <w:szCs w:val="24"/>
        </w:rPr>
      </w:pPr>
      <w:r>
        <w:rPr>
          <w:rFonts w:ascii="Times New Roman" w:hAnsi="Times New Roman"/>
          <w:b/>
          <w:color w:val="C00000"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color w:val="C00000"/>
          <w:sz w:val="24"/>
          <w:szCs w:val="24"/>
        </w:rPr>
        <w:t>. Подведение итогов</w:t>
      </w:r>
    </w:p>
    <w:p w:rsidR="00077807" w:rsidRDefault="00077807" w:rsidP="00B12E36">
      <w:pPr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фестиваля награждаются д</w:t>
      </w:r>
      <w:r>
        <w:rPr>
          <w:rStyle w:val="ListBulletChar"/>
          <w:rFonts w:ascii="Times New Roman" w:hAnsi="Times New Roman"/>
        </w:rPr>
        <w:t>ипломами Участника Фестиваля</w:t>
      </w:r>
      <w:r>
        <w:rPr>
          <w:rFonts w:ascii="Times New Roman" w:hAnsi="Times New Roman"/>
          <w:sz w:val="24"/>
          <w:szCs w:val="24"/>
        </w:rPr>
        <w:t>;</w:t>
      </w:r>
    </w:p>
    <w:p w:rsidR="00077807" w:rsidRDefault="00077807" w:rsidP="00B12E36">
      <w:pPr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Победители конкурса «Рождественский символ», награждаются дипломами Победителя Фестиваля. </w:t>
      </w:r>
    </w:p>
    <w:p w:rsidR="00077807" w:rsidRDefault="00077807" w:rsidP="00B12E36">
      <w:pPr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Учреждения, направившие своих представителей для участия в фестивале, отмечаются благодарностью.</w:t>
      </w:r>
    </w:p>
    <w:p w:rsidR="00077807" w:rsidRDefault="00077807" w:rsidP="00B12E36">
      <w:pPr>
        <w:spacing w:after="0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C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C00000"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color w:val="C00000"/>
          <w:sz w:val="24"/>
          <w:szCs w:val="24"/>
        </w:rPr>
        <w:t>. Адрес и телефон организаторов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учреждение культуры муниципального образования «Город Архангельск» «Культурный центр «Цигломень» 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163044, г"/>
        </w:smartTagPr>
        <w:r>
          <w:rPr>
            <w:rFonts w:ascii="Times New Roman" w:hAnsi="Times New Roman"/>
            <w:sz w:val="24"/>
            <w:szCs w:val="24"/>
          </w:rPr>
          <w:t>163044, г</w:t>
        </w:r>
      </w:smartTag>
      <w:r>
        <w:rPr>
          <w:rFonts w:ascii="Times New Roman" w:hAnsi="Times New Roman"/>
          <w:sz w:val="24"/>
          <w:szCs w:val="24"/>
        </w:rPr>
        <w:t>. Архангельск, ул. Севстрой, д. 2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476 – 148 – администратор;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476 – 140 – отдел культурно – досуговой деятельности.</w:t>
      </w:r>
    </w:p>
    <w:p w:rsidR="00077807" w:rsidRPr="002B2AAC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</w:pPr>
      <w:r>
        <w:rPr>
          <w:rFonts w:ascii="Times New Roman" w:hAnsi="Times New Roman"/>
          <w:sz w:val="24"/>
          <w:szCs w:val="24"/>
          <w:lang w:val="de-DE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de-DE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r w:rsidRPr="002B2AAC">
        <w:rPr>
          <w:b/>
          <w:lang w:val="en-US"/>
        </w:rPr>
        <w:t>kcc</w:t>
      </w:r>
      <w:r w:rsidRPr="002B2AAC">
        <w:rPr>
          <w:b/>
        </w:rPr>
        <w:t>.</w:t>
      </w:r>
      <w:r w:rsidRPr="002B2AAC">
        <w:rPr>
          <w:b/>
          <w:lang w:val="en-US"/>
        </w:rPr>
        <w:t>kdd</w:t>
      </w:r>
      <w:r w:rsidRPr="002B2AAC">
        <w:rPr>
          <w:b/>
        </w:rPr>
        <w:t>@</w:t>
      </w:r>
      <w:r w:rsidRPr="002B2AAC">
        <w:rPr>
          <w:b/>
          <w:lang w:val="en-US"/>
        </w:rPr>
        <w:t>yandex</w:t>
      </w:r>
      <w:r w:rsidRPr="002B2AAC">
        <w:rPr>
          <w:b/>
        </w:rPr>
        <w:t>.</w:t>
      </w:r>
      <w:r w:rsidRPr="002B2AAC">
        <w:rPr>
          <w:b/>
          <w:lang w:val="en-US"/>
        </w:rPr>
        <w:t>ru</w:t>
      </w:r>
      <w:r>
        <w:t xml:space="preserve"> 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hyperlink r:id="rId6" w:history="1">
        <w:r>
          <w:rPr>
            <w:rStyle w:val="Hyperlink"/>
            <w:sz w:val="24"/>
            <w:szCs w:val="24"/>
            <w:lang w:val="de-DE"/>
          </w:rPr>
          <w:t>www</w:t>
        </w:r>
        <w:r>
          <w:rPr>
            <w:rStyle w:val="Hyperlink"/>
            <w:sz w:val="24"/>
            <w:szCs w:val="24"/>
          </w:rPr>
          <w:t>.</w:t>
        </w:r>
        <w:r>
          <w:rPr>
            <w:rStyle w:val="Hyperlink"/>
            <w:sz w:val="24"/>
            <w:szCs w:val="24"/>
            <w:lang w:val="de-DE"/>
          </w:rPr>
          <w:t>kcc</w:t>
        </w:r>
        <w:r>
          <w:rPr>
            <w:rStyle w:val="Hyperlink"/>
            <w:sz w:val="24"/>
            <w:szCs w:val="24"/>
          </w:rPr>
          <w:t>.</w:t>
        </w:r>
        <w:r>
          <w:rPr>
            <w:rStyle w:val="Hyperlink"/>
            <w:sz w:val="24"/>
            <w:szCs w:val="24"/>
            <w:lang w:val="de-DE"/>
          </w:rPr>
          <w:t>org</w:t>
        </w:r>
        <w:r>
          <w:rPr>
            <w:rStyle w:val="Hyperlink"/>
            <w:sz w:val="24"/>
            <w:szCs w:val="24"/>
          </w:rPr>
          <w:t>.</w:t>
        </w:r>
        <w:r>
          <w:rPr>
            <w:rStyle w:val="Hyperlink"/>
            <w:sz w:val="24"/>
            <w:szCs w:val="24"/>
            <w:lang w:val="de-DE"/>
          </w:rPr>
          <w:t>ru</w:t>
        </w:r>
      </w:hyperlink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hyperlink r:id="rId7" w:history="1">
        <w:r>
          <w:rPr>
            <w:rStyle w:val="Hyperlink"/>
            <w:sz w:val="24"/>
            <w:szCs w:val="24"/>
          </w:rPr>
          <w:t>http://vkontakte.ru/club29644570</w:t>
        </w:r>
      </w:hyperlink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color w:val="C00000"/>
          <w:sz w:val="24"/>
          <w:szCs w:val="24"/>
        </w:rPr>
      </w:pPr>
      <w:r>
        <w:rPr>
          <w:rFonts w:ascii="Times New Roman" w:hAnsi="Times New Roman"/>
          <w:b/>
          <w:i/>
          <w:color w:val="C00000"/>
          <w:sz w:val="24"/>
          <w:szCs w:val="24"/>
        </w:rPr>
        <w:t xml:space="preserve">Координатор  фестиваля: </w:t>
      </w:r>
    </w:p>
    <w:p w:rsidR="00077807" w:rsidRDefault="00077807" w:rsidP="00B12E36">
      <w:pPr>
        <w:tabs>
          <w:tab w:val="left" w:pos="-2700"/>
          <w:tab w:val="center" w:pos="-1980"/>
        </w:tabs>
        <w:spacing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-Серхачева Анна Александровна, методист  тел.: 476-140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077807" w:rsidRPr="002B2AAC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Заявка на участие в конкурсе прикладного творчества 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«Рождественский валеночек»</w:t>
      </w:r>
    </w:p>
    <w:p w:rsidR="00077807" w:rsidRDefault="00077807" w:rsidP="00B12E36">
      <w:pPr>
        <w:tabs>
          <w:tab w:val="left" w:pos="-2700"/>
          <w:tab w:val="center" w:pos="-19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7380"/>
      </w:tblGrid>
      <w:tr w:rsidR="00077807" w:rsidTr="00B12E36">
        <w:trPr>
          <w:trHeight w:val="537"/>
        </w:trPr>
        <w:tc>
          <w:tcPr>
            <w:tcW w:w="306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ФИО участника </w:t>
            </w:r>
          </w:p>
        </w:tc>
        <w:tc>
          <w:tcPr>
            <w:tcW w:w="738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077807" w:rsidTr="00B12E36">
        <w:trPr>
          <w:trHeight w:val="461"/>
        </w:trPr>
        <w:tc>
          <w:tcPr>
            <w:tcW w:w="306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Возраст участника </w:t>
            </w:r>
          </w:p>
        </w:tc>
        <w:tc>
          <w:tcPr>
            <w:tcW w:w="738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077807" w:rsidTr="00B12E36">
        <w:trPr>
          <w:trHeight w:val="729"/>
        </w:trPr>
        <w:tc>
          <w:tcPr>
            <w:tcW w:w="306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руководителя, контактный телефон</w:t>
            </w:r>
          </w:p>
        </w:tc>
        <w:tc>
          <w:tcPr>
            <w:tcW w:w="738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077807" w:rsidTr="00B12E36">
        <w:trPr>
          <w:trHeight w:val="555"/>
        </w:trPr>
        <w:tc>
          <w:tcPr>
            <w:tcW w:w="306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738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  <w:tr w:rsidR="00077807" w:rsidTr="00B12E36">
        <w:trPr>
          <w:trHeight w:val="713"/>
        </w:trPr>
        <w:tc>
          <w:tcPr>
            <w:tcW w:w="306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Направляющая организация, телефон</w:t>
            </w:r>
          </w:p>
        </w:tc>
        <w:tc>
          <w:tcPr>
            <w:tcW w:w="7380" w:type="dxa"/>
            <w:vAlign w:val="center"/>
          </w:tcPr>
          <w:p w:rsidR="00077807" w:rsidRDefault="00077807">
            <w:pPr>
              <w:tabs>
                <w:tab w:val="left" w:pos="-2700"/>
                <w:tab w:val="center" w:pos="-1980"/>
              </w:tabs>
              <w:spacing w:after="0"/>
              <w:rPr>
                <w:rFonts w:ascii="Times New Roman" w:hAnsi="Times New Roman"/>
                <w:color w:val="003366"/>
                <w:sz w:val="24"/>
                <w:szCs w:val="24"/>
              </w:rPr>
            </w:pPr>
          </w:p>
        </w:tc>
      </w:tr>
    </w:tbl>
    <w:p w:rsidR="00077807" w:rsidRDefault="00077807" w:rsidP="00B12E3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77807" w:rsidRDefault="00077807" w:rsidP="00B12E36">
      <w:pPr>
        <w:tabs>
          <w:tab w:val="left" w:pos="627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Дата _____________</w:t>
      </w:r>
      <w:r>
        <w:rPr>
          <w:rFonts w:ascii="Times New Roman" w:hAnsi="Times New Roman"/>
          <w:sz w:val="24"/>
          <w:szCs w:val="24"/>
          <w:lang w:eastAsia="ru-RU"/>
        </w:rPr>
        <w:tab/>
        <w:t>Подпись ________________</w:t>
      </w:r>
    </w:p>
    <w:p w:rsidR="00077807" w:rsidRDefault="00077807"/>
    <w:sectPr w:rsidR="00077807" w:rsidSect="00F72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7708718"/>
    <w:lvl w:ilvl="0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</w:abstractNum>
  <w:abstractNum w:abstractNumId="1">
    <w:nsid w:val="0BEB7AE6"/>
    <w:multiLevelType w:val="multilevel"/>
    <w:tmpl w:val="5B88E918"/>
    <w:lvl w:ilvl="0">
      <w:start w:val="1"/>
      <w:numFmt w:val="decimal"/>
      <w:lvlText w:val="%1."/>
      <w:lvlJc w:val="left"/>
      <w:pPr>
        <w:ind w:left="-66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784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57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996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4422" w:hanging="1440"/>
      </w:pPr>
      <w:rPr>
        <w:rFonts w:cs="Times New Roman"/>
      </w:rPr>
    </w:lvl>
  </w:abstractNum>
  <w:abstractNum w:abstractNumId="2">
    <w:nsid w:val="3B544548"/>
    <w:multiLevelType w:val="hybridMultilevel"/>
    <w:tmpl w:val="CC02F5B0"/>
    <w:lvl w:ilvl="0" w:tplc="C56EC088">
      <w:start w:val="7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5C853407"/>
    <w:multiLevelType w:val="multilevel"/>
    <w:tmpl w:val="783AD4A0"/>
    <w:lvl w:ilvl="0">
      <w:start w:val="7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822"/>
    <w:rsid w:val="00032023"/>
    <w:rsid w:val="00032A8D"/>
    <w:rsid w:val="00077807"/>
    <w:rsid w:val="002B2AAC"/>
    <w:rsid w:val="00453382"/>
    <w:rsid w:val="004E741F"/>
    <w:rsid w:val="005353C6"/>
    <w:rsid w:val="005A2E19"/>
    <w:rsid w:val="005A6241"/>
    <w:rsid w:val="00612DC7"/>
    <w:rsid w:val="0074314C"/>
    <w:rsid w:val="009A1907"/>
    <w:rsid w:val="00AA7ADA"/>
    <w:rsid w:val="00AE3822"/>
    <w:rsid w:val="00B12644"/>
    <w:rsid w:val="00B12E36"/>
    <w:rsid w:val="00CE7422"/>
    <w:rsid w:val="00DA52C2"/>
    <w:rsid w:val="00DB75F2"/>
    <w:rsid w:val="00DD106E"/>
    <w:rsid w:val="00E03C7F"/>
    <w:rsid w:val="00F57A57"/>
    <w:rsid w:val="00F72AE1"/>
    <w:rsid w:val="00FE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E3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12E36"/>
    <w:rPr>
      <w:rFonts w:ascii="Times New Roman" w:hAnsi="Times New Roman" w:cs="Times New Roman"/>
      <w:color w:val="0000FF"/>
      <w:u w:val="single"/>
    </w:rPr>
  </w:style>
  <w:style w:type="character" w:customStyle="1" w:styleId="ListBulletChar">
    <w:name w:val="List Bullet Char"/>
    <w:basedOn w:val="DefaultParagraphFont"/>
    <w:link w:val="ListBullet"/>
    <w:uiPriority w:val="99"/>
    <w:semiHidden/>
    <w:locked/>
    <w:rsid w:val="00B12E36"/>
    <w:rPr>
      <w:rFonts w:ascii="Calibri" w:hAnsi="Calibri" w:cs="Times New Roman"/>
      <w:sz w:val="24"/>
      <w:szCs w:val="24"/>
      <w:lang w:val="ru-RU" w:eastAsia="en-US" w:bidi="ar-SA"/>
    </w:rPr>
  </w:style>
  <w:style w:type="paragraph" w:styleId="ListBullet">
    <w:name w:val="List Bullet"/>
    <w:basedOn w:val="Normal"/>
    <w:link w:val="ListBulletChar"/>
    <w:uiPriority w:val="99"/>
    <w:semiHidden/>
    <w:rsid w:val="00B12E36"/>
    <w:pPr>
      <w:numPr>
        <w:numId w:val="2"/>
      </w:numPr>
      <w:spacing w:after="0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B12E3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ukvitsa">
    <w:name w:val="bukvitsa"/>
    <w:basedOn w:val="Normal"/>
    <w:uiPriority w:val="99"/>
    <w:rsid w:val="00B12E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82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kontakte.ru/club296445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cc.org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3</Pages>
  <Words>581</Words>
  <Characters>3318</Characters>
  <Application>Microsoft Office Outlook</Application>
  <DocSecurity>0</DocSecurity>
  <Lines>0</Lines>
  <Paragraphs>0</Paragraphs>
  <ScaleCrop>false</ScaleCrop>
  <Company>МУК КЦ "Цигломень"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Uuser</cp:lastModifiedBy>
  <cp:revision>3</cp:revision>
  <cp:lastPrinted>2016-10-16T11:27:00Z</cp:lastPrinted>
  <dcterms:created xsi:type="dcterms:W3CDTF">2016-09-15T13:43:00Z</dcterms:created>
  <dcterms:modified xsi:type="dcterms:W3CDTF">2016-10-16T11:28:00Z</dcterms:modified>
</cp:coreProperties>
</file>